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D0" w:rsidRDefault="0021456F">
      <w:r>
        <w:rPr>
          <w:noProof/>
          <w:lang w:eastAsia="es-VE"/>
        </w:rPr>
        <w:pict>
          <v:group id="_x0000_s1032" style="position:absolute;margin-left:-45.4pt;margin-top:11pt;width:525.25pt;height:75.6pt;z-index:251656192" coordorigin="793,504" coordsize="10505,1512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793;top:504;width:4220;height:1512" o:regroupid="1" filled="f" stroked="f">
              <v:textbox style="mso-next-textbox:#_x0000_s1030">
                <w:txbxContent>
                  <w:p w:rsidR="001B6FA2" w:rsidRDefault="001B6FA2" w:rsidP="001B6FA2">
                    <w:pPr>
                      <w:pStyle w:val="Encabezado"/>
                      <w:spacing w:before="60"/>
                      <w:jc w:val="center"/>
                    </w:pPr>
                    <w:r w:rsidRPr="001A3F63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5" type="#_x0000_t75" style="width:48.25pt;height:31.25pt" o:ole="">
                          <v:imagedata r:id="rId6" o:title=""/>
                        </v:shape>
                        <o:OLEObject Type="Embed" ProgID="Imaging.Document" ShapeID="_x0000_i1025" DrawAspect="Content" ObjectID="_1540812657" r:id="rId7"/>
                      </w:object>
                    </w:r>
                  </w:p>
                  <w:p w:rsidR="001B6FA2" w:rsidRPr="00A65F42" w:rsidRDefault="001B6FA2" w:rsidP="001B6FA2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1B6FA2" w:rsidRDefault="001B6FA2" w:rsidP="001B6FA2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31" type="#_x0000_t202" style="position:absolute;left:7078;top:504;width:4220;height:1512" o:regroupid="1" filled="f" stroked="f">
              <v:textbox style="mso-next-textbox:#_x0000_s1031">
                <w:txbxContent>
                  <w:p w:rsidR="001B6FA2" w:rsidRDefault="00964444" w:rsidP="001B6FA2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eastAsia="es-VE"/>
                      </w:rPr>
                      <w:drawing>
                        <wp:inline distT="0" distB="0" distL="0" distR="0">
                          <wp:extent cx="940435" cy="577850"/>
                          <wp:effectExtent l="19050" t="0" r="0" b="0"/>
                          <wp:docPr id="2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0435" cy="577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B6FA2" w:rsidRDefault="001B6FA2" w:rsidP="001B6FA2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1B6FA2" w:rsidRPr="004925A2" w:rsidRDefault="001B6FA2" w:rsidP="001B6FA2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1B6FA2" w:rsidRDefault="001B6FA2"/>
    <w:p w:rsidR="001B6FA2" w:rsidRDefault="001B6FA2"/>
    <w:p w:rsidR="001B6FA2" w:rsidRDefault="001B6FA2"/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2"/>
        <w:gridCol w:w="851"/>
        <w:gridCol w:w="576"/>
        <w:gridCol w:w="274"/>
        <w:gridCol w:w="142"/>
        <w:gridCol w:w="142"/>
        <w:gridCol w:w="190"/>
        <w:gridCol w:w="377"/>
        <w:gridCol w:w="283"/>
        <w:gridCol w:w="142"/>
        <w:gridCol w:w="142"/>
        <w:gridCol w:w="141"/>
        <w:gridCol w:w="709"/>
        <w:gridCol w:w="709"/>
        <w:gridCol w:w="142"/>
        <w:gridCol w:w="348"/>
        <w:gridCol w:w="748"/>
        <w:gridCol w:w="605"/>
        <w:gridCol w:w="283"/>
        <w:gridCol w:w="2268"/>
      </w:tblGrid>
      <w:tr w:rsidR="001B6FA2" w:rsidRPr="006E77FD" w:rsidTr="006E77FD">
        <w:tc>
          <w:tcPr>
            <w:tcW w:w="10774" w:type="dxa"/>
            <w:gridSpan w:val="20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B6FA2" w:rsidRPr="006E77FD" w:rsidRDefault="001B6FA2" w:rsidP="006E77FD">
            <w:pPr>
              <w:spacing w:after="0"/>
              <w:jc w:val="center"/>
              <w:rPr>
                <w:sz w:val="20"/>
                <w:szCs w:val="20"/>
              </w:rPr>
            </w:pPr>
            <w:r w:rsidRPr="006E77FD">
              <w:rPr>
                <w:b/>
                <w:sz w:val="20"/>
                <w:szCs w:val="20"/>
              </w:rPr>
              <w:t>SOLICITUD DE AYUDA ECONÓMICA  PARA TRABAJOS FINALES DE GRADO DE ESPECIALIZACIÓN TÉCNICA, ESPECIALIZACIÓN PROFESIONAL,  MAESTRÍA Y DOCTORA</w:t>
            </w:r>
          </w:p>
        </w:tc>
      </w:tr>
      <w:tr w:rsidR="001B6FA2" w:rsidRPr="006E77FD" w:rsidTr="006E77FD">
        <w:tc>
          <w:tcPr>
            <w:tcW w:w="10774" w:type="dxa"/>
            <w:gridSpan w:val="20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1B6FA2" w:rsidRPr="006E77FD" w:rsidRDefault="001B6FA2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Identificación del Programa</w:t>
            </w:r>
          </w:p>
        </w:tc>
      </w:tr>
      <w:tr w:rsidR="001B6FA2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 Indique el nivel de estudios de postgrado al cual pertenece.</w:t>
            </w:r>
          </w:p>
        </w:tc>
      </w:tr>
      <w:tr w:rsidR="001B6FA2" w:rsidRPr="006E77FD" w:rsidTr="006E77FD">
        <w:tc>
          <w:tcPr>
            <w:tcW w:w="3403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Especialización Técnica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Especialización Profesional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Maestría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Doctorado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</w:tr>
      <w:tr w:rsidR="00527994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527994" w:rsidRPr="006E77FD" w:rsidRDefault="00527994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318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Datos del Estudiante</w:t>
            </w:r>
          </w:p>
        </w:tc>
      </w:tr>
      <w:tr w:rsidR="001B6FA2" w:rsidRPr="006E77FD" w:rsidTr="006E77FD">
        <w:tc>
          <w:tcPr>
            <w:tcW w:w="4962" w:type="dxa"/>
            <w:gridSpan w:val="1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Nombre y apellido: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0" w:name="Texto20"/>
            <w:r w:rsidR="00127A0D"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C.I.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1" w:name="Texto23"/>
            <w:r w:rsidR="00527994"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pStyle w:val="Default"/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6E77FD">
              <w:rPr>
                <w:rFonts w:ascii="Calibri" w:hAnsi="Calibri"/>
                <w:sz w:val="18"/>
                <w:szCs w:val="18"/>
              </w:rPr>
              <w:t>Carnet N:°</w:t>
            </w:r>
            <w:r w:rsidR="0021456F" w:rsidRPr="006E77F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2" w:name="Texto22"/>
            <w:r w:rsidR="00527994" w:rsidRPr="006E77FD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rFonts w:ascii="Calibri" w:hAnsi="Calibri"/>
                <w:sz w:val="18"/>
                <w:szCs w:val="18"/>
              </w:rPr>
            </w:r>
            <w:r w:rsidR="0021456F" w:rsidRPr="006E77F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21456F" w:rsidRPr="006E77FD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Tlf: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1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bookmarkStart w:id="3" w:name="Texto21"/>
            <w:r w:rsidR="00610E6F"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3"/>
          </w:p>
        </w:tc>
      </w:tr>
      <w:tr w:rsidR="00127A0D" w:rsidRPr="006E77FD" w:rsidTr="006E77FD">
        <w:tc>
          <w:tcPr>
            <w:tcW w:w="3687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27A0D" w:rsidRPr="006E77FD" w:rsidRDefault="00127A0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email: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4" w:name="Texto24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7087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27A0D" w:rsidRPr="006E77FD" w:rsidRDefault="00127A0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Coordinación de postgrado: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5" w:name="Texto25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127A0D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27A0D" w:rsidRPr="006E77FD" w:rsidRDefault="00127A0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Programa: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6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6" w:name="Texto26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1B6FA2" w:rsidRPr="006E77FD" w:rsidTr="006E77FD">
        <w:tc>
          <w:tcPr>
            <w:tcW w:w="6870" w:type="dxa"/>
            <w:gridSpan w:val="16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B6FA2" w:rsidRPr="006E77FD" w:rsidRDefault="001B6FA2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318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Datos del Profesor Asesor</w:t>
            </w: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267BF0" w:rsidRPr="006E77FD" w:rsidTr="006E77FD">
        <w:tc>
          <w:tcPr>
            <w:tcW w:w="6522" w:type="dxa"/>
            <w:gridSpan w:val="1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Nombre y apellido: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Tlf: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C.I.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</w:tr>
      <w:tr w:rsidR="00267BF0" w:rsidRPr="006E77FD" w:rsidTr="006E77FD">
        <w:tc>
          <w:tcPr>
            <w:tcW w:w="3545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67BF0" w:rsidRPr="006E77FD" w:rsidRDefault="00267BF0" w:rsidP="006E77FD">
            <w:pPr>
              <w:pStyle w:val="Prrafodelista"/>
              <w:spacing w:after="0"/>
              <w:ind w:left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email: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7229" w:type="dxa"/>
            <w:gridSpan w:val="15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Dpto. Académico: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3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</w:tr>
      <w:tr w:rsidR="001B6FA2" w:rsidRPr="006E77FD" w:rsidTr="006E77FD">
        <w:tc>
          <w:tcPr>
            <w:tcW w:w="3877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B6FA2" w:rsidRPr="006E77FD" w:rsidRDefault="003D554D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Datos Académicos:</w:t>
            </w:r>
          </w:p>
        </w:tc>
        <w:tc>
          <w:tcPr>
            <w:tcW w:w="299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610E6F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610E6F" w:rsidRPr="006E77FD" w:rsidRDefault="00610E6F" w:rsidP="006E77FD">
            <w:pPr>
              <w:spacing w:after="0"/>
              <w:ind w:left="34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Título del Proyecto: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105"/>
                  </w:textInput>
                </w:ffData>
              </w:fldChar>
            </w:r>
            <w:bookmarkStart w:id="7" w:name="Texto19"/>
            <w:r w:rsidR="00346FD8"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="00346FD8" w:rsidRPr="006E77FD">
              <w:rPr>
                <w:noProof/>
                <w:sz w:val="18"/>
                <w:szCs w:val="18"/>
              </w:rPr>
              <w:t> </w:t>
            </w:r>
            <w:r w:rsidR="00346FD8" w:rsidRPr="006E77FD">
              <w:rPr>
                <w:noProof/>
                <w:sz w:val="18"/>
                <w:szCs w:val="18"/>
              </w:rPr>
              <w:t> </w:t>
            </w:r>
            <w:r w:rsidR="00346FD8" w:rsidRPr="006E77FD">
              <w:rPr>
                <w:noProof/>
                <w:sz w:val="18"/>
                <w:szCs w:val="18"/>
              </w:rPr>
              <w:t> </w:t>
            </w:r>
            <w:r w:rsidR="00346FD8" w:rsidRPr="006E77FD">
              <w:rPr>
                <w:noProof/>
                <w:sz w:val="18"/>
                <w:szCs w:val="18"/>
              </w:rPr>
              <w:t> </w:t>
            </w:r>
            <w:r w:rsidR="00346FD8"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7"/>
          </w:p>
        </w:tc>
      </w:tr>
      <w:tr w:rsidR="001B6FA2" w:rsidRPr="006E77FD" w:rsidTr="006E77FD">
        <w:tc>
          <w:tcPr>
            <w:tcW w:w="4821" w:type="dxa"/>
            <w:gridSpan w:val="11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B6FA2" w:rsidRPr="006E77FD" w:rsidRDefault="003D554D" w:rsidP="006E77FD">
            <w:pPr>
              <w:pStyle w:val="Prrafodelista"/>
              <w:spacing w:after="0"/>
              <w:ind w:left="34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Fecha de ingreso al programa: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8" w:name="Texto13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8"/>
            <w:r w:rsidRPr="006E77FD">
              <w:rPr>
                <w:sz w:val="18"/>
                <w:szCs w:val="18"/>
              </w:rPr>
              <w:t xml:space="preserve"> /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9" w:name="Texto14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9"/>
            <w:r w:rsidRPr="006E77FD">
              <w:rPr>
                <w:sz w:val="18"/>
                <w:szCs w:val="18"/>
              </w:rPr>
              <w:t xml:space="preserve"> /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0" w:name="Texto15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204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3D554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Trimestres cursados: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1" w:name="Texto16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B6FA2" w:rsidRPr="006E77FD" w:rsidRDefault="003D554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Créditos aprobados: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2" w:name="Texto17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2"/>
          </w:p>
        </w:tc>
      </w:tr>
      <w:tr w:rsidR="003D554D" w:rsidRPr="006E77FD" w:rsidTr="006E77FD">
        <w:tc>
          <w:tcPr>
            <w:tcW w:w="255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D554D" w:rsidRPr="006E77FD" w:rsidRDefault="003D554D" w:rsidP="006E77FD">
            <w:pPr>
              <w:pStyle w:val="Prrafodelista"/>
              <w:spacing w:after="0"/>
              <w:ind w:left="34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Índice Académico: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3" w:name="Texto18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3"/>
            <w:r w:rsidRPr="006E77FD">
              <w:rPr>
                <w:sz w:val="18"/>
                <w:szCs w:val="18"/>
              </w:rPr>
              <w:t>,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431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3D554D" w:rsidRPr="006E77FD" w:rsidRDefault="003D554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Fecha de elaboración de la propuesta: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/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/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D554D" w:rsidRPr="006E77FD" w:rsidRDefault="003D554D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3D554D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3D554D" w:rsidRPr="006E77FD" w:rsidRDefault="003D554D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Ayuda económica recibidas anteriormente del Decanato de Estudios de Postgrado</w:t>
            </w:r>
          </w:p>
        </w:tc>
      </w:tr>
      <w:tr w:rsidR="00C75DF1" w:rsidRPr="006E77FD" w:rsidTr="006E77FD">
        <w:tc>
          <w:tcPr>
            <w:tcW w:w="4254" w:type="dxa"/>
            <w:gridSpan w:val="8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C75DF1" w:rsidRPr="006E77FD" w:rsidRDefault="00C75DF1" w:rsidP="006E77FD">
            <w:pPr>
              <w:pStyle w:val="Prrafodelista"/>
              <w:spacing w:after="0"/>
              <w:ind w:left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Ayuda económica anterior:  SI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    NO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6520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Monto recibido: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4" w:name="Texto27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4"/>
          </w:p>
        </w:tc>
      </w:tr>
      <w:tr w:rsidR="003D554D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3D554D" w:rsidRPr="006E77FD" w:rsidRDefault="003D554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Concepto: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8"/>
                  <w:enabled/>
                  <w:calcOnExit w:val="0"/>
                  <w:textInput>
                    <w:maxLength w:val="105"/>
                  </w:textInput>
                </w:ffData>
              </w:fldChar>
            </w:r>
            <w:bookmarkStart w:id="15" w:name="Texto28"/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5"/>
          </w:p>
        </w:tc>
      </w:tr>
      <w:tr w:rsidR="00C75DF1" w:rsidRPr="006E77FD" w:rsidTr="006E77FD">
        <w:tc>
          <w:tcPr>
            <w:tcW w:w="4679" w:type="dxa"/>
            <w:gridSpan w:val="10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C75DF1" w:rsidRPr="006E77FD" w:rsidRDefault="00C75DF1" w:rsidP="006E77FD">
            <w:pPr>
              <w:pStyle w:val="Prrafodelista"/>
              <w:spacing w:after="0"/>
              <w:ind w:left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Confirmación para trabajo final de grado: SI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    NO 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21456F">
              <w:rPr>
                <w:sz w:val="18"/>
                <w:szCs w:val="18"/>
              </w:rPr>
            </w:r>
            <w:r w:rsidR="0021456F">
              <w:rPr>
                <w:sz w:val="18"/>
                <w:szCs w:val="18"/>
              </w:rPr>
              <w:fldChar w:fldCharType="separate"/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6095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Monto: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</w:p>
        </w:tc>
      </w:tr>
      <w:tr w:rsidR="00C75DF1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Dependencia ó institución: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29"/>
                  <w:enabled/>
                  <w:calcOnExit w:val="0"/>
                  <w:textInput>
                    <w:maxLength w:val="105"/>
                  </w:textInput>
                </w:ffData>
              </w:fldChar>
            </w:r>
            <w:bookmarkStart w:id="16" w:name="Texto29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6"/>
          </w:p>
        </w:tc>
      </w:tr>
      <w:tr w:rsidR="00422921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22921" w:rsidRPr="006E77FD" w:rsidRDefault="00422921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Detalles de la ayuda económica solicitada</w:t>
            </w:r>
          </w:p>
        </w:tc>
      </w:tr>
      <w:tr w:rsidR="00C75DF1" w:rsidRPr="006E77FD" w:rsidTr="006E77FD">
        <w:tc>
          <w:tcPr>
            <w:tcW w:w="3129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Concepto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Monto en Bs. </w:t>
            </w:r>
          </w:p>
        </w:tc>
        <w:tc>
          <w:tcPr>
            <w:tcW w:w="3156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6E77FD">
        <w:tc>
          <w:tcPr>
            <w:tcW w:w="3129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Materiales y Suministros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5DF1" w:rsidRPr="006E77FD" w:rsidRDefault="0021456F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6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6E77FD">
        <w:tc>
          <w:tcPr>
            <w:tcW w:w="3129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Bibliografía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5DF1" w:rsidRPr="006E77FD" w:rsidRDefault="0021456F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6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6E77FD">
        <w:tc>
          <w:tcPr>
            <w:tcW w:w="3129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Servicios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5DF1" w:rsidRPr="006E77FD" w:rsidRDefault="0021456F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6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6E77FD">
        <w:tc>
          <w:tcPr>
            <w:tcW w:w="3129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Viáticos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5DF1" w:rsidRPr="006E77FD" w:rsidRDefault="0021456F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6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6E77FD">
        <w:tc>
          <w:tcPr>
            <w:tcW w:w="3129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otros (especifique)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5DF1" w:rsidRPr="006E77FD" w:rsidRDefault="0021456F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6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422921" w:rsidRPr="006E77FD" w:rsidTr="006E77FD">
        <w:tc>
          <w:tcPr>
            <w:tcW w:w="3129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22921" w:rsidRPr="006E77FD" w:rsidRDefault="00422921" w:rsidP="006E77FD">
            <w:pPr>
              <w:spacing w:after="0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Total Bs. 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22921" w:rsidRPr="006E77FD" w:rsidRDefault="0021456F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17" w:name="Texto30"/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3156" w:type="dxa"/>
            <w:gridSpan w:val="3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422921" w:rsidRPr="006E77FD" w:rsidTr="006E77FD">
        <w:tc>
          <w:tcPr>
            <w:tcW w:w="10774" w:type="dxa"/>
            <w:gridSpan w:val="20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Nota: No se financia la transcripción, fotocopiado ni encuadernación del trabajo final.</w:t>
            </w:r>
          </w:p>
        </w:tc>
      </w:tr>
      <w:tr w:rsidR="00422921" w:rsidRPr="006E77FD" w:rsidTr="006E77FD">
        <w:tc>
          <w:tcPr>
            <w:tcW w:w="4537" w:type="dxa"/>
            <w:gridSpan w:val="9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422921" w:rsidRPr="006E77FD" w:rsidRDefault="00E42E74" w:rsidP="006E77F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Autorización</w:t>
            </w:r>
          </w:p>
        </w:tc>
        <w:tc>
          <w:tcPr>
            <w:tcW w:w="2333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4D6E2D" w:rsidRPr="006E77FD" w:rsidRDefault="004D6E2D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4D6E2D" w:rsidRPr="006E77FD" w:rsidRDefault="004D6E2D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904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6E77FD">
        <w:tc>
          <w:tcPr>
            <w:tcW w:w="482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A71" w:rsidRPr="006E77FD" w:rsidRDefault="0021456F" w:rsidP="006E77F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s-VE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52.25pt;margin-top:-.3pt;width:143.35pt;height:0;z-index:251657216;mso-position-horizontal-relative:text;mso-position-vertical-relative:text" o:connectortype="straight"/>
              </w:pict>
            </w:r>
            <w:r w:rsidR="00651A71" w:rsidRPr="006E77FD">
              <w:rPr>
                <w:sz w:val="18"/>
                <w:szCs w:val="18"/>
              </w:rPr>
              <w:t>Firma del Prof. Tutor</w:t>
            </w:r>
          </w:p>
        </w:tc>
        <w:tc>
          <w:tcPr>
            <w:tcW w:w="595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A71" w:rsidRPr="006E77FD" w:rsidRDefault="0021456F" w:rsidP="006E77F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s-VE"/>
              </w:rPr>
              <w:pict>
                <v:shape id="_x0000_s1036" type="#_x0000_t32" style="position:absolute;left:0;text-align:left;margin-left:72.15pt;margin-top:-.25pt;width:143.35pt;height:0;z-index:251658240;mso-position-horizontal-relative:text;mso-position-vertical-relative:text" o:connectortype="straight"/>
              </w:pict>
            </w:r>
            <w:r w:rsidR="00651A71" w:rsidRPr="006E77FD">
              <w:rPr>
                <w:sz w:val="18"/>
                <w:szCs w:val="18"/>
              </w:rPr>
              <w:t>Coordinador (firma y sello)</w:t>
            </w:r>
          </w:p>
        </w:tc>
      </w:tr>
      <w:tr w:rsidR="00422921" w:rsidRPr="006E77FD" w:rsidTr="006E77FD">
        <w:tc>
          <w:tcPr>
            <w:tcW w:w="4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pStyle w:val="Prrafodelista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3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6E77FD">
        <w:tc>
          <w:tcPr>
            <w:tcW w:w="687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Recaudos que deben acompañar la solicitud</w:t>
            </w: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6E77FD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21456F" w:rsidP="006E77FD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1A71" w:rsidRPr="006E77F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516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Resumen de la propuesta de trabajo final de grado.</w:t>
            </w: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6E77FD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21456F" w:rsidP="006E77FD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1A71" w:rsidRPr="006E77F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516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Carta de aprobación de la propuesta.</w:t>
            </w: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6E77FD">
        <w:tc>
          <w:tcPr>
            <w:tcW w:w="687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Compromiso</w:t>
            </w: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6E77FD">
        <w:trPr>
          <w:trHeight w:val="547"/>
        </w:trPr>
        <w:tc>
          <w:tcPr>
            <w:tcW w:w="107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Por la presente declaro que, en caso de recibir la ayuda económica  otorgado por el Decanato de  Postgrado, me comprometo a cumplir con las condiciones que establezcan los reglamentos y normativas de la Universidad Simón Bolívar</w:t>
            </w:r>
            <w:r w:rsidR="007A762E" w:rsidRPr="006E77FD">
              <w:rPr>
                <w:sz w:val="18"/>
                <w:szCs w:val="18"/>
              </w:rPr>
              <w:t xml:space="preserve"> y a entregar en un plazo no mayor de sesenta (60) días.</w:t>
            </w:r>
            <w:r w:rsidRPr="006E77FD">
              <w:rPr>
                <w:sz w:val="18"/>
                <w:szCs w:val="18"/>
              </w:rPr>
              <w:t>.</w:t>
            </w:r>
          </w:p>
        </w:tc>
      </w:tr>
      <w:tr w:rsidR="007A762E" w:rsidRPr="006E77FD" w:rsidTr="006E77FD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21456F" w:rsidP="006E77FD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762E" w:rsidRPr="006E77F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90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Facturas originales de los bienes y servicios adquiridos con la ayuda otorgada.</w:t>
            </w:r>
          </w:p>
        </w:tc>
      </w:tr>
      <w:tr w:rsidR="007A762E" w:rsidRPr="006E77FD" w:rsidTr="006E77FD">
        <w:tc>
          <w:tcPr>
            <w:tcW w:w="4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pStyle w:val="Prrafodelista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23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Valle de Sartenejas,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3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8" w:name="Texto31"/>
            <w:r w:rsidR="00DB6E7A"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="00DB6E7A" w:rsidRPr="006E77FD">
              <w:rPr>
                <w:noProof/>
                <w:sz w:val="18"/>
                <w:szCs w:val="18"/>
              </w:rPr>
              <w:t> </w:t>
            </w:r>
            <w:r w:rsidR="00DB6E7A"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8"/>
            <w:r w:rsidRPr="006E77FD">
              <w:rPr>
                <w:sz w:val="18"/>
                <w:szCs w:val="18"/>
              </w:rPr>
              <w:t xml:space="preserve"> de</w:t>
            </w:r>
            <w:r w:rsidR="006E77FD" w:rsidRPr="006E77FD">
              <w:rPr>
                <w:sz w:val="18"/>
                <w:szCs w:val="18"/>
              </w:rPr>
              <w:t xml:space="preserve"> </w:t>
            </w:r>
            <w:r w:rsidRPr="006E77FD">
              <w:rPr>
                <w:sz w:val="18"/>
                <w:szCs w:val="18"/>
              </w:rPr>
              <w:t xml:space="preserve"> </w:t>
            </w:r>
            <w:r w:rsidR="0021456F" w:rsidRPr="006E77FD"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="006E77FD" w:rsidRPr="006E77FD">
              <w:rPr>
                <w:rFonts w:ascii="Times New Roman" w:hAnsi="Times New Roman"/>
                <w:b/>
                <w:sz w:val="16"/>
                <w:szCs w:val="16"/>
              </w:rPr>
              <w:instrText xml:space="preserve"> FORMDROPDOWN </w:instrText>
            </w:r>
            <w:r w:rsidR="0021456F">
              <w:rPr>
                <w:rFonts w:ascii="Times New Roman" w:hAnsi="Times New Roman"/>
                <w:b/>
                <w:sz w:val="16"/>
                <w:szCs w:val="16"/>
              </w:rPr>
            </w:r>
            <w:r w:rsidR="0021456F"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 w:rsidR="0021456F" w:rsidRPr="006E77FD"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</w:t>
            </w:r>
            <w:r w:rsidR="006E77FD" w:rsidRPr="006E77FD">
              <w:rPr>
                <w:sz w:val="18"/>
                <w:szCs w:val="18"/>
              </w:rPr>
              <w:t xml:space="preserve">de </w:t>
            </w:r>
            <w:r w:rsidR="0021456F" w:rsidRPr="006E77FD">
              <w:rPr>
                <w:sz w:val="18"/>
                <w:szCs w:val="18"/>
              </w:rP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9" w:name="Texto32"/>
            <w:r w:rsidR="006E77FD" w:rsidRPr="006E77FD">
              <w:rPr>
                <w:sz w:val="18"/>
                <w:szCs w:val="18"/>
              </w:rPr>
              <w:instrText xml:space="preserve"> FORMTEXT </w:instrText>
            </w:r>
            <w:r w:rsidR="0021456F" w:rsidRPr="006E77FD">
              <w:rPr>
                <w:sz w:val="18"/>
                <w:szCs w:val="18"/>
              </w:rPr>
            </w:r>
            <w:r w:rsidR="0021456F" w:rsidRPr="006E77FD">
              <w:rPr>
                <w:sz w:val="18"/>
                <w:szCs w:val="18"/>
              </w:rPr>
              <w:fldChar w:fldCharType="separate"/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21456F" w:rsidRPr="006E77FD">
              <w:rPr>
                <w:sz w:val="18"/>
                <w:szCs w:val="18"/>
              </w:rPr>
              <w:fldChar w:fldCharType="end"/>
            </w:r>
            <w:bookmarkEnd w:id="19"/>
          </w:p>
          <w:p w:rsidR="006E77FD" w:rsidRPr="006E77FD" w:rsidRDefault="006E77FD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6E77FD" w:rsidRPr="006E77FD" w:rsidRDefault="006E77FD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A762E" w:rsidRPr="006E77FD" w:rsidTr="006E77FD">
        <w:tc>
          <w:tcPr>
            <w:tcW w:w="4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21456F" w:rsidP="006E77FD">
            <w:pPr>
              <w:pStyle w:val="Prrafodelista"/>
              <w:spacing w:after="0" w:line="240" w:lineRule="auto"/>
              <w:rPr>
                <w:sz w:val="18"/>
                <w:szCs w:val="18"/>
              </w:rPr>
            </w:pPr>
            <w:r w:rsidRPr="0021456F">
              <w:rPr>
                <w:noProof/>
                <w:lang w:eastAsia="es-VE"/>
              </w:rPr>
              <w:pict>
                <v:shape id="_x0000_s1040" type="#_x0000_t32" style="position:absolute;left:0;text-align:left;margin-left:190.3pt;margin-top:10.3pt;width:143.35pt;height:0;z-index:251659264;mso-position-horizontal-relative:text;mso-position-vertical-relative:text" o:connectortype="straight"/>
              </w:pict>
            </w:r>
          </w:p>
        </w:tc>
        <w:tc>
          <w:tcPr>
            <w:tcW w:w="623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A762E" w:rsidRPr="006E77FD" w:rsidTr="006E77FD">
        <w:tc>
          <w:tcPr>
            <w:tcW w:w="4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E77FD" w:rsidRPr="006E77FD" w:rsidRDefault="006E77FD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23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Firma del Estudiante</w:t>
            </w:r>
          </w:p>
        </w:tc>
      </w:tr>
    </w:tbl>
    <w:p w:rsidR="006E77FD" w:rsidRDefault="006E77FD" w:rsidP="005D10AE">
      <w:pPr>
        <w:spacing w:line="240" w:lineRule="auto"/>
        <w:ind w:firstLine="708"/>
        <w:rPr>
          <w:sz w:val="12"/>
        </w:rPr>
      </w:pPr>
    </w:p>
    <w:p w:rsidR="00860AEC" w:rsidRDefault="00860AEC" w:rsidP="006E77FD">
      <w:pPr>
        <w:spacing w:line="240" w:lineRule="auto"/>
        <w:jc w:val="both"/>
        <w:rPr>
          <w:sz w:val="12"/>
        </w:rPr>
      </w:pPr>
      <w:r>
        <w:rPr>
          <w:sz w:val="12"/>
        </w:rPr>
        <w:t>FORMULARIO 236.00.07        DII</w:t>
      </w:r>
      <w:r w:rsidR="00A1584E">
        <w:rPr>
          <w:sz w:val="12"/>
        </w:rPr>
        <w:t xml:space="preserve"> 236.00.32</w:t>
      </w:r>
      <w:r>
        <w:rPr>
          <w:sz w:val="12"/>
        </w:rPr>
        <w:t xml:space="preserve">  10/2016 </w:t>
      </w:r>
    </w:p>
    <w:sectPr w:rsidR="00860AEC" w:rsidSect="006E77FD">
      <w:pgSz w:w="12240" w:h="15840"/>
      <w:pgMar w:top="284" w:right="90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86FB9"/>
    <w:multiLevelType w:val="hybridMultilevel"/>
    <w:tmpl w:val="B6A6B20A"/>
    <w:lvl w:ilvl="0" w:tplc="2A86D6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forms" w:enforcement="1" w:cryptProviderType="rsaFull" w:cryptAlgorithmClass="hash" w:cryptAlgorithmType="typeAny" w:cryptAlgorithmSid="4" w:cryptSpinCount="100000" w:hash="a1uerTfwLsQOg+tm7hRyF5SdlbA=" w:salt="yYqJLJF6HNYZRvs9YqKC2A=="/>
  <w:defaultTabStop w:val="708"/>
  <w:hyphenationZone w:val="425"/>
  <w:characterSpacingControl w:val="doNotCompress"/>
  <w:compat/>
  <w:rsids>
    <w:rsidRoot w:val="006E77FD"/>
    <w:rsid w:val="0004139A"/>
    <w:rsid w:val="00056F82"/>
    <w:rsid w:val="00106379"/>
    <w:rsid w:val="00127A0D"/>
    <w:rsid w:val="00137C25"/>
    <w:rsid w:val="001B6FA2"/>
    <w:rsid w:val="0021456F"/>
    <w:rsid w:val="00235C27"/>
    <w:rsid w:val="002622EC"/>
    <w:rsid w:val="00267BF0"/>
    <w:rsid w:val="002846E6"/>
    <w:rsid w:val="00346FD8"/>
    <w:rsid w:val="003D554D"/>
    <w:rsid w:val="00422921"/>
    <w:rsid w:val="004D6E2D"/>
    <w:rsid w:val="005053C9"/>
    <w:rsid w:val="005106AD"/>
    <w:rsid w:val="00527994"/>
    <w:rsid w:val="00572791"/>
    <w:rsid w:val="005A5F09"/>
    <w:rsid w:val="005D10AE"/>
    <w:rsid w:val="00610E6F"/>
    <w:rsid w:val="00651A71"/>
    <w:rsid w:val="00667E73"/>
    <w:rsid w:val="006E77FD"/>
    <w:rsid w:val="007A762E"/>
    <w:rsid w:val="007C27D0"/>
    <w:rsid w:val="007F52BC"/>
    <w:rsid w:val="0082635E"/>
    <w:rsid w:val="00860AEC"/>
    <w:rsid w:val="00892479"/>
    <w:rsid w:val="00964444"/>
    <w:rsid w:val="00A1584E"/>
    <w:rsid w:val="00BA2902"/>
    <w:rsid w:val="00C70047"/>
    <w:rsid w:val="00C75DF1"/>
    <w:rsid w:val="00D77FA4"/>
    <w:rsid w:val="00DB6E7A"/>
    <w:rsid w:val="00E42E74"/>
    <w:rsid w:val="00F05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40"/>
        <o:r id="V:Rule5" type="connector" idref="#_x0000_s1036"/>
        <o:r id="V:Rule6" type="connector" idref="#_x0000_s1035"/>
      </o:rules>
      <o:regrouptable v:ext="edit">
        <o:entry new="1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7D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B6FA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B6F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6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6FA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B6F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1B6FA2"/>
    <w:pPr>
      <w:ind w:left="720"/>
      <w:contextualSpacing/>
    </w:pPr>
  </w:style>
  <w:style w:type="paragraph" w:customStyle="1" w:styleId="Default">
    <w:name w:val="Default"/>
    <w:rsid w:val="001B6FA2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B0BA9-1C90-4E9F-A7A7-97F7E5799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236.00.32 solicitud de ayuda económica para trabajos finales de grado de especialización.dotx</Template>
  <TotalTime>1</TotalTime>
  <Pages>1</Pages>
  <Words>427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3</cp:revision>
  <dcterms:created xsi:type="dcterms:W3CDTF">2016-10-18T17:02:00Z</dcterms:created>
  <dcterms:modified xsi:type="dcterms:W3CDTF">2016-11-16T18:43:00Z</dcterms:modified>
</cp:coreProperties>
</file>