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D0" w:rsidRDefault="00E10A8C">
      <w:r>
        <w:rPr>
          <w:noProof/>
          <w:lang w:eastAsia="es-VE"/>
        </w:rPr>
        <w:pict>
          <v:group id="_x0000_s1032" style="position:absolute;margin-left:-45.4pt;margin-top:11pt;width:525.25pt;height:75.6pt;z-index:251656192" coordorigin="793,504" coordsize="10505,1512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793;top:504;width:4220;height:1512" o:regroupid="1" filled="f" stroked="f">
              <v:textbox style="mso-next-textbox:#_x0000_s1030">
                <w:txbxContent>
                  <w:p w:rsidR="001B6FA2" w:rsidRDefault="001B6FA2" w:rsidP="001B6FA2">
                    <w:pPr>
                      <w:pStyle w:val="Encabezado"/>
                      <w:spacing w:before="60"/>
                      <w:jc w:val="center"/>
                    </w:pPr>
                    <w:r w:rsidRPr="001A3F63">
                      <w:object w:dxaOrig="2997" w:dyaOrig="1955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_x0000_i1025" type="#_x0000_t75" style="width:48.6pt;height:30.85pt" o:ole="">
                          <v:imagedata r:id="rId6" o:title=""/>
                        </v:shape>
                        <o:OLEObject Type="Embed" ProgID="Imaging.Document" ShapeID="_x0000_i1025" DrawAspect="Content" ObjectID="_1540812727" r:id="rId7"/>
                      </w:object>
                    </w:r>
                  </w:p>
                  <w:p w:rsidR="001B6FA2" w:rsidRPr="00A65F42" w:rsidRDefault="001B6FA2" w:rsidP="001B6FA2">
                    <w:pPr>
                      <w:pStyle w:val="Encabezado"/>
                      <w:spacing w:before="60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A65F42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UNIVERSIDAD SIMÓN BOLÍVAR</w:t>
                    </w:r>
                  </w:p>
                  <w:p w:rsidR="001B6FA2" w:rsidRDefault="001B6FA2" w:rsidP="001B6FA2">
                    <w:pPr>
                      <w:pStyle w:val="Encabezado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VICERRECTORADO ACADÉMICO </w:t>
                    </w:r>
                  </w:p>
                </w:txbxContent>
              </v:textbox>
            </v:shape>
            <v:shape id="_x0000_s1031" type="#_x0000_t202" style="position:absolute;left:7078;top:504;width:4220;height:1512" o:regroupid="1" filled="f" stroked="f">
              <v:textbox style="mso-next-textbox:#_x0000_s1031">
                <w:txbxContent>
                  <w:p w:rsidR="001B6FA2" w:rsidRDefault="00964444" w:rsidP="001B6FA2">
                    <w:pPr>
                      <w:tabs>
                        <w:tab w:val="left" w:pos="3797"/>
                      </w:tabs>
                      <w:ind w:right="605"/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>
                      <w:rPr>
                        <w:noProof/>
                        <w:sz w:val="23"/>
                        <w:szCs w:val="23"/>
                        <w:lang w:eastAsia="es-VE"/>
                      </w:rPr>
                      <w:drawing>
                        <wp:inline distT="0" distB="0" distL="0" distR="0">
                          <wp:extent cx="940435" cy="577850"/>
                          <wp:effectExtent l="19050" t="0" r="0" b="0"/>
                          <wp:docPr id="2" name="Imagen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40435" cy="577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B6FA2" w:rsidRDefault="001B6FA2" w:rsidP="001B6FA2">
                    <w:pPr>
                      <w:jc w:val="right"/>
                      <w:rPr>
                        <w:sz w:val="23"/>
                        <w:szCs w:val="23"/>
                        <w:lang w:bidi="he-IL"/>
                      </w:rPr>
                    </w:pPr>
                    <w:r w:rsidRPr="007D5268">
                      <w:rPr>
                        <w:rFonts w:ascii="Arial" w:hAnsi="Arial" w:cs="Arial"/>
                        <w:sz w:val="16"/>
                        <w:szCs w:val="16"/>
                      </w:rPr>
                      <w:t>Decanato de  Estudios de Post Grado</w:t>
                    </w:r>
                    <w:r w:rsidRPr="007D5268"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                      </w:t>
                    </w:r>
                    <w:r>
                      <w:rPr>
                        <w:sz w:val="23"/>
                        <w:szCs w:val="23"/>
                        <w:lang w:bidi="he-IL"/>
                      </w:rPr>
                      <w:t xml:space="preserve">                                                  </w:t>
                    </w:r>
                  </w:p>
                  <w:p w:rsidR="001B6FA2" w:rsidRPr="004925A2" w:rsidRDefault="001B6FA2" w:rsidP="001B6FA2">
                    <w:pPr>
                      <w:jc w:val="both"/>
                      <w:rPr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1B6FA2" w:rsidRDefault="001B6FA2"/>
    <w:p w:rsidR="001B6FA2" w:rsidRDefault="001B6FA2"/>
    <w:p w:rsidR="001B6FA2" w:rsidRDefault="001B6FA2"/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851"/>
        <w:gridCol w:w="576"/>
        <w:gridCol w:w="274"/>
        <w:gridCol w:w="142"/>
        <w:gridCol w:w="142"/>
        <w:gridCol w:w="190"/>
        <w:gridCol w:w="660"/>
        <w:gridCol w:w="284"/>
        <w:gridCol w:w="141"/>
        <w:gridCol w:w="285"/>
        <w:gridCol w:w="141"/>
        <w:gridCol w:w="283"/>
        <w:gridCol w:w="709"/>
        <w:gridCol w:w="142"/>
        <w:gridCol w:w="348"/>
        <w:gridCol w:w="748"/>
        <w:gridCol w:w="605"/>
        <w:gridCol w:w="142"/>
        <w:gridCol w:w="141"/>
        <w:gridCol w:w="425"/>
        <w:gridCol w:w="1844"/>
      </w:tblGrid>
      <w:tr w:rsidR="001B6FA2" w:rsidRPr="006E77FD" w:rsidTr="003B3C44">
        <w:tc>
          <w:tcPr>
            <w:tcW w:w="10774" w:type="dxa"/>
            <w:gridSpan w:val="2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1B6FA2" w:rsidRPr="006E77FD" w:rsidRDefault="001B6FA2" w:rsidP="00A429E6">
            <w:pPr>
              <w:spacing w:after="0"/>
              <w:jc w:val="center"/>
              <w:rPr>
                <w:sz w:val="20"/>
                <w:szCs w:val="20"/>
              </w:rPr>
            </w:pPr>
            <w:r w:rsidRPr="006E77FD">
              <w:rPr>
                <w:b/>
                <w:sz w:val="20"/>
                <w:szCs w:val="20"/>
              </w:rPr>
              <w:t xml:space="preserve">SOLICITUD DE AYUDA ECONÓMICA  PARA </w:t>
            </w:r>
            <w:r w:rsidR="00A429E6">
              <w:rPr>
                <w:b/>
                <w:sz w:val="20"/>
                <w:szCs w:val="20"/>
              </w:rPr>
              <w:t>PARTICIPACIÓN EN EVENTOS</w:t>
            </w:r>
          </w:p>
        </w:tc>
      </w:tr>
      <w:tr w:rsidR="001B6FA2" w:rsidRPr="006E77FD" w:rsidTr="003B3C44">
        <w:tc>
          <w:tcPr>
            <w:tcW w:w="10774" w:type="dxa"/>
            <w:gridSpan w:val="22"/>
            <w:tcBorders>
              <w:top w:val="thinThickSmallGap" w:sz="24" w:space="0" w:color="auto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1B6FA2" w:rsidRPr="006E77FD" w:rsidRDefault="001B6FA2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284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Identificación del Programa</w:t>
            </w:r>
          </w:p>
        </w:tc>
      </w:tr>
      <w:tr w:rsidR="001B6FA2" w:rsidRPr="006E77FD" w:rsidTr="003B3C44">
        <w:tc>
          <w:tcPr>
            <w:tcW w:w="10774" w:type="dxa"/>
            <w:gridSpan w:val="2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 Indique el nivel de estudios de postgrado al cual pertenece.</w:t>
            </w:r>
          </w:p>
        </w:tc>
      </w:tr>
      <w:tr w:rsidR="001B6FA2" w:rsidRPr="006E77FD" w:rsidTr="003B3C44">
        <w:tc>
          <w:tcPr>
            <w:tcW w:w="3402" w:type="dxa"/>
            <w:gridSpan w:val="4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Especialización Técnica 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297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Especialización Profesional 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Maestría 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E10A8C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gridSpan w:val="4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Doctorado 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</w:tr>
      <w:tr w:rsidR="00527994" w:rsidRPr="006E77FD" w:rsidTr="003B3C44">
        <w:tc>
          <w:tcPr>
            <w:tcW w:w="10774" w:type="dxa"/>
            <w:gridSpan w:val="2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527994" w:rsidRPr="006E77FD" w:rsidRDefault="00527994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318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Datos del Estudiante</w:t>
            </w:r>
          </w:p>
        </w:tc>
      </w:tr>
      <w:tr w:rsidR="001B6FA2" w:rsidRPr="006E77FD" w:rsidTr="003B3C44">
        <w:tc>
          <w:tcPr>
            <w:tcW w:w="4961" w:type="dxa"/>
            <w:gridSpan w:val="10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Nombre y apellido: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0" w:name="Texto20"/>
            <w:r w:rsidR="00127A0D"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127A0D"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C.I.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bookmarkStart w:id="1" w:name="Texto23"/>
            <w:r w:rsidR="00527994"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="00527994" w:rsidRPr="006E77FD">
              <w:rPr>
                <w:sz w:val="18"/>
                <w:szCs w:val="18"/>
              </w:rPr>
              <w:t> </w:t>
            </w:r>
            <w:r w:rsidR="00527994" w:rsidRPr="006E77FD">
              <w:rPr>
                <w:sz w:val="18"/>
                <w:szCs w:val="18"/>
              </w:rPr>
              <w:t> </w:t>
            </w:r>
            <w:r w:rsidR="00527994" w:rsidRPr="006E77FD">
              <w:rPr>
                <w:sz w:val="18"/>
                <w:szCs w:val="18"/>
              </w:rPr>
              <w:t> </w:t>
            </w:r>
            <w:r w:rsidR="00527994" w:rsidRPr="006E77FD">
              <w:rPr>
                <w:sz w:val="18"/>
                <w:szCs w:val="18"/>
              </w:rPr>
              <w:t> </w:t>
            </w:r>
            <w:r w:rsidR="00527994" w:rsidRPr="006E77FD">
              <w:rPr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pStyle w:val="Default"/>
              <w:spacing w:line="276" w:lineRule="auto"/>
              <w:rPr>
                <w:rFonts w:ascii="Calibri" w:hAnsi="Calibri"/>
                <w:sz w:val="18"/>
                <w:szCs w:val="18"/>
              </w:rPr>
            </w:pPr>
            <w:r w:rsidRPr="006E77FD">
              <w:rPr>
                <w:rFonts w:ascii="Calibri" w:hAnsi="Calibri"/>
                <w:sz w:val="18"/>
                <w:szCs w:val="18"/>
              </w:rPr>
              <w:t>Carnet N:°</w:t>
            </w:r>
            <w:r w:rsidR="00E10A8C" w:rsidRPr="006E77FD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2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2" w:name="Texto22"/>
            <w:r w:rsidR="00527994" w:rsidRPr="006E77FD"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rFonts w:ascii="Calibri" w:hAnsi="Calibri"/>
                <w:sz w:val="18"/>
                <w:szCs w:val="18"/>
              </w:rPr>
            </w:r>
            <w:r w:rsidR="00E10A8C" w:rsidRPr="006E77FD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527994" w:rsidRPr="006E77FD">
              <w:rPr>
                <w:rFonts w:ascii="Calibri" w:hAnsi="Calibri"/>
                <w:noProof/>
                <w:sz w:val="18"/>
                <w:szCs w:val="18"/>
              </w:rPr>
              <w:t> </w:t>
            </w:r>
            <w:r w:rsidR="00E10A8C" w:rsidRPr="006E77FD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thickThinSmallGap" w:sz="24" w:space="0" w:color="auto"/>
            </w:tcBorders>
            <w:vAlign w:val="center"/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Tlf: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21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bookmarkStart w:id="3" w:name="Texto21"/>
            <w:r w:rsidR="00610E6F"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="002846E6" w:rsidRPr="006E77FD">
              <w:rPr>
                <w:sz w:val="18"/>
                <w:szCs w:val="18"/>
              </w:rPr>
              <w:t> </w:t>
            </w:r>
            <w:r w:rsidR="002846E6" w:rsidRPr="006E77FD">
              <w:rPr>
                <w:sz w:val="18"/>
                <w:szCs w:val="18"/>
              </w:rPr>
              <w:t> </w:t>
            </w:r>
            <w:r w:rsidR="002846E6" w:rsidRPr="006E77FD">
              <w:rPr>
                <w:sz w:val="18"/>
                <w:szCs w:val="18"/>
              </w:rPr>
              <w:t> </w:t>
            </w:r>
            <w:r w:rsidR="002846E6" w:rsidRPr="006E77FD">
              <w:rPr>
                <w:sz w:val="18"/>
                <w:szCs w:val="18"/>
              </w:rPr>
              <w:t> </w:t>
            </w:r>
            <w:r w:rsidR="002846E6" w:rsidRPr="006E77FD">
              <w:rPr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3"/>
          </w:p>
        </w:tc>
      </w:tr>
      <w:tr w:rsidR="00127A0D" w:rsidRPr="006E77FD" w:rsidTr="002A534B">
        <w:tc>
          <w:tcPr>
            <w:tcW w:w="3686" w:type="dxa"/>
            <w:gridSpan w:val="6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127A0D" w:rsidRPr="006E77FD" w:rsidRDefault="00127A0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email: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2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4" w:name="Texto24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7088" w:type="dxa"/>
            <w:gridSpan w:val="16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127A0D" w:rsidRPr="006E77FD" w:rsidRDefault="00127A0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Coordinación de postgrado: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2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5" w:name="Texto25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127A0D" w:rsidRPr="006E77FD" w:rsidTr="003B3C44">
        <w:tc>
          <w:tcPr>
            <w:tcW w:w="10774" w:type="dxa"/>
            <w:gridSpan w:val="2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127A0D" w:rsidRPr="006E77FD" w:rsidRDefault="00127A0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Programa: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26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6" w:name="Texto26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6"/>
          </w:p>
        </w:tc>
      </w:tr>
      <w:tr w:rsidR="001B6FA2" w:rsidRPr="006E77FD" w:rsidTr="002A534B">
        <w:tc>
          <w:tcPr>
            <w:tcW w:w="6869" w:type="dxa"/>
            <w:gridSpan w:val="16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1B6FA2" w:rsidRPr="006E77FD" w:rsidRDefault="001B6FA2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318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Datos del Profesor Asesor</w:t>
            </w:r>
          </w:p>
        </w:tc>
        <w:tc>
          <w:tcPr>
            <w:tcW w:w="3905" w:type="dxa"/>
            <w:gridSpan w:val="6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A429E6" w:rsidRPr="006E77FD" w:rsidTr="003B3C44">
        <w:tc>
          <w:tcPr>
            <w:tcW w:w="10774" w:type="dxa"/>
            <w:gridSpan w:val="2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  <w:vAlign w:val="center"/>
          </w:tcPr>
          <w:p w:rsidR="00A429E6" w:rsidRPr="006E77FD" w:rsidRDefault="00A429E6" w:rsidP="006E77FD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Indique si es profesor de la U.S.B. u otra institución:   TC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E10A8C" w:rsidRPr="006E77F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               TI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E10A8C" w:rsidRPr="006E77F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                DE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</w:tr>
      <w:tr w:rsidR="00267BF0" w:rsidRPr="006E77FD" w:rsidTr="003B3C44">
        <w:tc>
          <w:tcPr>
            <w:tcW w:w="6521" w:type="dxa"/>
            <w:gridSpan w:val="15"/>
            <w:tcBorders>
              <w:top w:val="nil"/>
              <w:left w:val="thinThickSmallGap" w:sz="24" w:space="0" w:color="auto"/>
              <w:bottom w:val="nil"/>
              <w:right w:val="nil"/>
            </w:tcBorders>
            <w:vAlign w:val="center"/>
          </w:tcPr>
          <w:p w:rsidR="00267BF0" w:rsidRPr="006E77FD" w:rsidRDefault="00267BF0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Nombre y apellido: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198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7BF0" w:rsidRPr="006E77FD" w:rsidRDefault="00267BF0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Tlf: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3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267BF0" w:rsidRPr="006E77FD" w:rsidRDefault="00267BF0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C.I.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</w:tr>
      <w:tr w:rsidR="00267BF0" w:rsidRPr="006E77FD" w:rsidTr="002A534B">
        <w:tc>
          <w:tcPr>
            <w:tcW w:w="3544" w:type="dxa"/>
            <w:gridSpan w:val="5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267BF0" w:rsidRPr="006E77FD" w:rsidRDefault="00267BF0" w:rsidP="006E77FD">
            <w:pPr>
              <w:pStyle w:val="Prrafodelista"/>
              <w:spacing w:after="0"/>
              <w:ind w:left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email: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7230" w:type="dxa"/>
            <w:gridSpan w:val="17"/>
            <w:tcBorders>
              <w:top w:val="nil"/>
              <w:left w:val="nil"/>
              <w:bottom w:val="nil"/>
              <w:right w:val="thickThinSmallGap" w:sz="24" w:space="0" w:color="auto"/>
            </w:tcBorders>
            <w:vAlign w:val="center"/>
          </w:tcPr>
          <w:p w:rsidR="00267BF0" w:rsidRPr="006E77FD" w:rsidRDefault="00267BF0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Dpto. Académico: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3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</w:tr>
      <w:tr w:rsidR="001B6FA2" w:rsidRPr="006E77FD" w:rsidTr="002A534B">
        <w:tc>
          <w:tcPr>
            <w:tcW w:w="3876" w:type="dxa"/>
            <w:gridSpan w:val="7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1B6FA2" w:rsidRPr="006E77FD" w:rsidRDefault="003D554D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284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Datos Académicos</w:t>
            </w:r>
            <w:r w:rsidR="00A429E6">
              <w:rPr>
                <w:b/>
                <w:sz w:val="18"/>
                <w:szCs w:val="18"/>
              </w:rPr>
              <w:t xml:space="preserve"> del estudiante</w:t>
            </w:r>
            <w:r w:rsidRPr="006E77FD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299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3905" w:type="dxa"/>
            <w:gridSpan w:val="6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1B6FA2" w:rsidRPr="006E77FD" w:rsidRDefault="001B6FA2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1B6FA2" w:rsidRPr="006E77FD" w:rsidTr="002A534B">
        <w:tc>
          <w:tcPr>
            <w:tcW w:w="4820" w:type="dxa"/>
            <w:gridSpan w:val="9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1B6FA2" w:rsidRPr="006E77FD" w:rsidRDefault="003D554D" w:rsidP="006E77FD">
            <w:pPr>
              <w:pStyle w:val="Prrafodelista"/>
              <w:spacing w:after="0"/>
              <w:ind w:left="34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Fecha de ingreso al programa: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7" w:name="Texto13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7"/>
            <w:r w:rsidRPr="006E77FD">
              <w:rPr>
                <w:sz w:val="18"/>
                <w:szCs w:val="18"/>
              </w:rPr>
              <w:t xml:space="preserve"> /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8" w:name="Texto14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8"/>
            <w:r w:rsidRPr="006E77FD">
              <w:rPr>
                <w:sz w:val="18"/>
                <w:szCs w:val="18"/>
              </w:rPr>
              <w:t xml:space="preserve"> /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5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9" w:name="Texto15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204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B6FA2" w:rsidRPr="006E77FD" w:rsidRDefault="003D554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Trimestres cursados:</w:t>
            </w:r>
            <w:r w:rsidR="00AD7729">
              <w:rPr>
                <w:sz w:val="18"/>
                <w:szCs w:val="18"/>
              </w:rPr>
              <w:t xml:space="preserve">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0" w:name="Texto16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3905" w:type="dxa"/>
            <w:gridSpan w:val="6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1B6FA2" w:rsidRPr="006E77FD" w:rsidRDefault="003D554D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Créditos aprobados: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1" w:name="Texto17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11"/>
          </w:p>
        </w:tc>
      </w:tr>
      <w:tr w:rsidR="00AD7729" w:rsidRPr="006E77FD" w:rsidTr="002A534B">
        <w:tc>
          <w:tcPr>
            <w:tcW w:w="2552" w:type="dxa"/>
            <w:gridSpan w:val="2"/>
            <w:tcBorders>
              <w:top w:val="nil"/>
              <w:left w:val="thinThickSmallGap" w:sz="24" w:space="0" w:color="auto"/>
              <w:bottom w:val="nil"/>
              <w:right w:val="nil"/>
            </w:tcBorders>
          </w:tcPr>
          <w:p w:rsidR="00AD7729" w:rsidRPr="006E77FD" w:rsidRDefault="00AD7729" w:rsidP="006E77FD">
            <w:pPr>
              <w:pStyle w:val="Prrafodelista"/>
              <w:spacing w:after="0"/>
              <w:ind w:left="34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Índice Académico: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2" w:name="Texto18"/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12"/>
            <w:r w:rsidRPr="006E77FD">
              <w:rPr>
                <w:sz w:val="18"/>
                <w:szCs w:val="18"/>
              </w:rPr>
              <w:t>,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8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8222" w:type="dxa"/>
            <w:gridSpan w:val="20"/>
            <w:tcBorders>
              <w:top w:val="nil"/>
              <w:left w:val="nil"/>
              <w:bottom w:val="nil"/>
              <w:right w:val="thickThinSmallGap" w:sz="24" w:space="0" w:color="auto"/>
            </w:tcBorders>
          </w:tcPr>
          <w:p w:rsidR="00AD7729" w:rsidRPr="006E77FD" w:rsidRDefault="00AD7729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Fecha </w:t>
            </w:r>
            <w:r>
              <w:rPr>
                <w:sz w:val="18"/>
                <w:szCs w:val="18"/>
              </w:rPr>
              <w:t>de aprobación</w:t>
            </w:r>
            <w:r w:rsidRPr="006E77FD">
              <w:rPr>
                <w:sz w:val="18"/>
                <w:szCs w:val="18"/>
              </w:rPr>
              <w:t xml:space="preserve"> de la propuesta</w:t>
            </w:r>
            <w:r>
              <w:rPr>
                <w:sz w:val="18"/>
                <w:szCs w:val="18"/>
              </w:rPr>
              <w:t xml:space="preserve"> de trabajo final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/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/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5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</w:tr>
      <w:tr w:rsidR="003D554D" w:rsidRPr="006E77FD" w:rsidTr="003B3C44">
        <w:tc>
          <w:tcPr>
            <w:tcW w:w="10774" w:type="dxa"/>
            <w:gridSpan w:val="2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3D554D" w:rsidRPr="006E77FD" w:rsidRDefault="00AD7729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284" w:hanging="28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Datos del evento</w:t>
            </w:r>
          </w:p>
        </w:tc>
      </w:tr>
      <w:tr w:rsidR="00C75DF1" w:rsidRPr="006E77FD" w:rsidTr="003B3C44">
        <w:tc>
          <w:tcPr>
            <w:tcW w:w="8930" w:type="dxa"/>
            <w:gridSpan w:val="21"/>
            <w:tcBorders>
              <w:top w:val="nil"/>
              <w:left w:val="thinThickSmallGap" w:sz="24" w:space="0" w:color="auto"/>
              <w:bottom w:val="nil"/>
              <w:right w:val="nil"/>
            </w:tcBorders>
            <w:vAlign w:val="center"/>
          </w:tcPr>
          <w:p w:rsidR="00C75DF1" w:rsidRPr="006E77FD" w:rsidRDefault="00E64A0E" w:rsidP="003B3C44">
            <w:pPr>
              <w:pStyle w:val="Prrafodelista"/>
              <w:spacing w:after="0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Nombre</w:t>
            </w:r>
            <w:r w:rsidR="00AD7729">
              <w:rPr>
                <w:sz w:val="18"/>
                <w:szCs w:val="18"/>
              </w:rPr>
              <w:t xml:space="preserve">: </w:t>
            </w:r>
            <w:r w:rsidR="00E10A8C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AD7729">
              <w:rPr>
                <w:sz w:val="18"/>
                <w:szCs w:val="18"/>
              </w:rPr>
              <w:instrText xml:space="preserve"> FORMTEXT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AD7729">
              <w:rPr>
                <w:noProof/>
                <w:sz w:val="18"/>
                <w:szCs w:val="18"/>
              </w:rPr>
              <w:t> </w:t>
            </w:r>
            <w:r w:rsidR="00AD7729">
              <w:rPr>
                <w:noProof/>
                <w:sz w:val="18"/>
                <w:szCs w:val="18"/>
              </w:rPr>
              <w:t> </w:t>
            </w:r>
            <w:r w:rsidR="00AD7729">
              <w:rPr>
                <w:noProof/>
                <w:sz w:val="18"/>
                <w:szCs w:val="18"/>
              </w:rPr>
              <w:t> </w:t>
            </w:r>
            <w:r w:rsidR="00AD7729">
              <w:rPr>
                <w:noProof/>
                <w:sz w:val="18"/>
                <w:szCs w:val="18"/>
              </w:rPr>
              <w:t> </w:t>
            </w:r>
            <w:r w:rsidR="00AD7729">
              <w:rPr>
                <w:noProof/>
                <w:sz w:val="18"/>
                <w:szCs w:val="18"/>
              </w:rPr>
              <w:t> </w:t>
            </w:r>
            <w:r w:rsidR="00E10A8C">
              <w:rPr>
                <w:sz w:val="18"/>
                <w:szCs w:val="18"/>
              </w:rPr>
              <w:fldChar w:fldCharType="end"/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thickThinSmallGap" w:sz="24" w:space="0" w:color="auto"/>
            </w:tcBorders>
            <w:vAlign w:val="center"/>
          </w:tcPr>
          <w:p w:rsidR="00C75DF1" w:rsidRPr="006E77FD" w:rsidRDefault="00AD7729" w:rsidP="003B3C4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Fecha: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/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/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15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</w:tr>
      <w:tr w:rsidR="00AD7729" w:rsidRPr="006E77FD" w:rsidTr="002A534B">
        <w:tc>
          <w:tcPr>
            <w:tcW w:w="5387" w:type="dxa"/>
            <w:gridSpan w:val="12"/>
            <w:tcBorders>
              <w:top w:val="nil"/>
              <w:left w:val="thinThickSmallGap" w:sz="24" w:space="0" w:color="auto"/>
              <w:bottom w:val="nil"/>
              <w:right w:val="nil"/>
            </w:tcBorders>
            <w:vAlign w:val="center"/>
          </w:tcPr>
          <w:p w:rsidR="00AD7729" w:rsidRPr="006E77FD" w:rsidRDefault="00AD7729" w:rsidP="003B3C4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País:</w:t>
            </w:r>
            <w:r w:rsidR="00E10A8C">
              <w:rPr>
                <w:sz w:val="18"/>
                <w:szCs w:val="18"/>
              </w:rPr>
              <w:fldChar w:fldCharType="begin">
                <w:ffData>
                  <w:name w:val="Texto33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3" w:name="Texto33"/>
            <w:r w:rsidR="003B3C44">
              <w:rPr>
                <w:sz w:val="18"/>
                <w:szCs w:val="18"/>
              </w:rPr>
              <w:instrText xml:space="preserve"> FORMTEXT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E10A8C">
              <w:rPr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5387" w:type="dxa"/>
            <w:gridSpan w:val="10"/>
            <w:tcBorders>
              <w:top w:val="nil"/>
              <w:left w:val="nil"/>
              <w:bottom w:val="nil"/>
              <w:right w:val="thickThinSmallGap" w:sz="24" w:space="0" w:color="auto"/>
            </w:tcBorders>
            <w:vAlign w:val="center"/>
          </w:tcPr>
          <w:p w:rsidR="00AD7729" w:rsidRPr="006E77FD" w:rsidRDefault="00AD7729" w:rsidP="003B3C4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Ciudad:</w:t>
            </w:r>
            <w:r w:rsidR="00E10A8C">
              <w:rPr>
                <w:sz w:val="18"/>
                <w:szCs w:val="18"/>
              </w:rPr>
              <w:fldChar w:fldCharType="begin">
                <w:ffData>
                  <w:name w:val="Texto3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4" w:name="Texto34"/>
            <w:r w:rsidR="003B3C44">
              <w:rPr>
                <w:sz w:val="18"/>
                <w:szCs w:val="18"/>
              </w:rPr>
              <w:instrText xml:space="preserve"> FORMTEXT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E10A8C">
              <w:rPr>
                <w:sz w:val="18"/>
                <w:szCs w:val="18"/>
              </w:rPr>
              <w:fldChar w:fldCharType="end"/>
            </w:r>
            <w:bookmarkEnd w:id="14"/>
          </w:p>
        </w:tc>
      </w:tr>
      <w:tr w:rsidR="00AD7729" w:rsidRPr="006E77FD" w:rsidTr="003B3C44">
        <w:tc>
          <w:tcPr>
            <w:tcW w:w="10774" w:type="dxa"/>
            <w:gridSpan w:val="2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  <w:vAlign w:val="center"/>
          </w:tcPr>
          <w:p w:rsidR="00AD7729" w:rsidRDefault="00E64A0E" w:rsidP="003B3C4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Dirección</w:t>
            </w:r>
            <w:r w:rsidR="00AD7729">
              <w:rPr>
                <w:sz w:val="18"/>
                <w:szCs w:val="18"/>
              </w:rPr>
              <w:t xml:space="preserve">: </w:t>
            </w:r>
            <w:r w:rsidR="00E10A8C">
              <w:rPr>
                <w:sz w:val="18"/>
                <w:szCs w:val="18"/>
              </w:rPr>
              <w:fldChar w:fldCharType="begin">
                <w:ffData>
                  <w:name w:val="Texto3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15" w:name="Texto35"/>
            <w:r w:rsidR="003B3C44">
              <w:rPr>
                <w:sz w:val="18"/>
                <w:szCs w:val="18"/>
              </w:rPr>
              <w:instrText xml:space="preserve"> FORMTEXT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3B3C44">
              <w:rPr>
                <w:noProof/>
                <w:sz w:val="18"/>
                <w:szCs w:val="18"/>
              </w:rPr>
              <w:t> </w:t>
            </w:r>
            <w:r w:rsidR="00E10A8C">
              <w:rPr>
                <w:sz w:val="18"/>
                <w:szCs w:val="18"/>
              </w:rPr>
              <w:fldChar w:fldCharType="end"/>
            </w:r>
            <w:bookmarkEnd w:id="15"/>
          </w:p>
        </w:tc>
      </w:tr>
      <w:tr w:rsidR="003B3C44" w:rsidRPr="006E77FD" w:rsidTr="003B3C44">
        <w:tc>
          <w:tcPr>
            <w:tcW w:w="2552" w:type="dxa"/>
            <w:gridSpan w:val="2"/>
            <w:tcBorders>
              <w:top w:val="nil"/>
              <w:left w:val="thinThickSmallGap" w:sz="24" w:space="0" w:color="auto"/>
              <w:bottom w:val="nil"/>
              <w:right w:val="nil"/>
            </w:tcBorders>
            <w:vAlign w:val="center"/>
          </w:tcPr>
          <w:p w:rsidR="003B3C44" w:rsidRPr="006E77FD" w:rsidRDefault="003B3C44" w:rsidP="003B3C4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Moneda local:</w:t>
            </w:r>
            <w:r w:rsidR="00E10A8C">
              <w:rPr>
                <w:sz w:val="18"/>
                <w:szCs w:val="18"/>
              </w:rPr>
              <w:fldChar w:fldCharType="begin">
                <w:ffData>
                  <w:name w:val="Texto3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6" w:name="Texto36"/>
            <w:r>
              <w:rPr>
                <w:sz w:val="18"/>
                <w:szCs w:val="18"/>
              </w:rPr>
              <w:instrText xml:space="preserve"> FORMTEXT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="00E10A8C">
              <w:rPr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269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3C44" w:rsidRPr="006E77FD" w:rsidRDefault="003B3C44" w:rsidP="003B3C4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Tipo de cambio:</w:t>
            </w:r>
            <w:r w:rsidR="00E10A8C">
              <w:rPr>
                <w:sz w:val="18"/>
                <w:szCs w:val="18"/>
              </w:rPr>
              <w:fldChar w:fldCharType="begin">
                <w:ffData>
                  <w:name w:val="Texto37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7" w:name="Texto37"/>
            <w:r>
              <w:rPr>
                <w:sz w:val="18"/>
                <w:szCs w:val="18"/>
              </w:rPr>
              <w:instrText xml:space="preserve"> FORMTEXT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="00E10A8C">
              <w:rPr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31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B3C44" w:rsidRPr="006E77FD" w:rsidRDefault="003B3C44" w:rsidP="003B3C4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definir </w:t>
            </w:r>
            <w:r w:rsidR="00E10A8C">
              <w:rPr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8" w:name="Texto38"/>
            <w:r>
              <w:rPr>
                <w:sz w:val="18"/>
                <w:szCs w:val="18"/>
              </w:rPr>
              <w:instrText xml:space="preserve"> FORMTEXT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="00E10A8C">
              <w:rPr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thickThinSmallGap" w:sz="24" w:space="0" w:color="auto"/>
            </w:tcBorders>
            <w:vAlign w:val="center"/>
          </w:tcPr>
          <w:p w:rsidR="003B3C44" w:rsidRPr="006E77FD" w:rsidRDefault="003B3C44" w:rsidP="003B3C4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Duración del evento: </w:t>
            </w:r>
            <w:r w:rsidR="00E10A8C">
              <w:rPr>
                <w:sz w:val="18"/>
                <w:szCs w:val="18"/>
              </w:rPr>
              <w:fldChar w:fldCharType="begin">
                <w:ffData>
                  <w:name w:val="Texto3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9" w:name="Texto39"/>
            <w:r>
              <w:rPr>
                <w:sz w:val="18"/>
                <w:szCs w:val="18"/>
              </w:rPr>
              <w:instrText xml:space="preserve"> FORMTEXT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 w:rsidR="00E10A8C">
              <w:rPr>
                <w:sz w:val="18"/>
                <w:szCs w:val="18"/>
              </w:rPr>
              <w:fldChar w:fldCharType="end"/>
            </w:r>
            <w:bookmarkEnd w:id="19"/>
          </w:p>
        </w:tc>
      </w:tr>
      <w:tr w:rsidR="00C75DF1" w:rsidRPr="006E77FD" w:rsidTr="003B3C44">
        <w:tc>
          <w:tcPr>
            <w:tcW w:w="10774" w:type="dxa"/>
            <w:gridSpan w:val="2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  <w:vAlign w:val="center"/>
          </w:tcPr>
          <w:p w:rsidR="00C75DF1" w:rsidRPr="006E77FD" w:rsidRDefault="003B3C44" w:rsidP="003B3C4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Indique la modalidad de participación al evento:     Ponente  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E10A8C" w:rsidRPr="006E77FD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               Asistente 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77FD">
              <w:rPr>
                <w:sz w:val="18"/>
                <w:szCs w:val="18"/>
              </w:rPr>
              <w:instrText xml:space="preserve"> FORMCHECKBOX </w:instrText>
            </w:r>
            <w:r w:rsidR="00E10A8C">
              <w:rPr>
                <w:sz w:val="18"/>
                <w:szCs w:val="18"/>
              </w:rPr>
            </w:r>
            <w:r w:rsidR="00E10A8C">
              <w:rPr>
                <w:sz w:val="18"/>
                <w:szCs w:val="18"/>
              </w:rPr>
              <w:fldChar w:fldCharType="separate"/>
            </w:r>
            <w:r w:rsidR="00E10A8C" w:rsidRPr="006E77FD">
              <w:rPr>
                <w:sz w:val="18"/>
                <w:szCs w:val="18"/>
              </w:rPr>
              <w:fldChar w:fldCharType="end"/>
            </w:r>
          </w:p>
        </w:tc>
      </w:tr>
      <w:tr w:rsidR="00422921" w:rsidRPr="006E77FD" w:rsidTr="003B3C44">
        <w:tc>
          <w:tcPr>
            <w:tcW w:w="10774" w:type="dxa"/>
            <w:gridSpan w:val="22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422921" w:rsidRPr="006E77FD" w:rsidRDefault="00A429E6" w:rsidP="006E77FD">
            <w:pPr>
              <w:pStyle w:val="Prrafodelista"/>
              <w:numPr>
                <w:ilvl w:val="0"/>
                <w:numId w:val="1"/>
              </w:numPr>
              <w:spacing w:after="0"/>
              <w:ind w:left="284" w:hanging="28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Solicitud</w:t>
            </w:r>
            <w:r w:rsidR="00422921" w:rsidRPr="006E77FD">
              <w:rPr>
                <w:b/>
                <w:sz w:val="18"/>
                <w:szCs w:val="18"/>
              </w:rPr>
              <w:t xml:space="preserve"> de la ayuda económica solicitada</w:t>
            </w:r>
          </w:p>
        </w:tc>
      </w:tr>
      <w:tr w:rsidR="00C75DF1" w:rsidRPr="006E77FD" w:rsidTr="002A534B">
        <w:tc>
          <w:tcPr>
            <w:tcW w:w="3128" w:type="dxa"/>
            <w:gridSpan w:val="3"/>
            <w:tcBorders>
              <w:top w:val="nil"/>
              <w:left w:val="thinThickSmallGap" w:sz="24" w:space="0" w:color="auto"/>
              <w:bottom w:val="nil"/>
              <w:right w:val="single" w:sz="18" w:space="0" w:color="auto"/>
            </w:tcBorders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Concepto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D9D9D9"/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Monto en Bs. </w:t>
            </w:r>
          </w:p>
        </w:tc>
        <w:tc>
          <w:tcPr>
            <w:tcW w:w="3157" w:type="dxa"/>
            <w:gridSpan w:val="5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C75DF1" w:rsidRPr="006E77FD" w:rsidTr="003B3C44">
        <w:tc>
          <w:tcPr>
            <w:tcW w:w="3128" w:type="dxa"/>
            <w:gridSpan w:val="3"/>
            <w:tcBorders>
              <w:top w:val="nil"/>
              <w:left w:val="thinThickSmallGap" w:sz="24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5DF1" w:rsidRPr="006E77FD" w:rsidRDefault="00A429E6" w:rsidP="006E77FD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Inscripción en el evento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vAlign w:val="center"/>
          </w:tcPr>
          <w:p w:rsidR="00C75DF1" w:rsidRPr="006E77FD" w:rsidRDefault="00E10A8C" w:rsidP="006E77FD">
            <w:pPr>
              <w:spacing w:after="0"/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157" w:type="dxa"/>
            <w:gridSpan w:val="5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C75DF1" w:rsidRPr="006E77FD" w:rsidTr="003B3C44">
        <w:tc>
          <w:tcPr>
            <w:tcW w:w="3128" w:type="dxa"/>
            <w:gridSpan w:val="3"/>
            <w:tcBorders>
              <w:top w:val="nil"/>
              <w:left w:val="thinThickSmallGap" w:sz="24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5DF1" w:rsidRPr="006E77FD" w:rsidRDefault="00A429E6" w:rsidP="006E77FD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Pasaje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vAlign w:val="center"/>
          </w:tcPr>
          <w:p w:rsidR="00C75DF1" w:rsidRPr="006E77FD" w:rsidRDefault="00E10A8C" w:rsidP="006E77FD">
            <w:pPr>
              <w:spacing w:after="0"/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157" w:type="dxa"/>
            <w:gridSpan w:val="5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C75DF1" w:rsidRPr="006E77FD" w:rsidTr="003B3C44">
        <w:tc>
          <w:tcPr>
            <w:tcW w:w="3128" w:type="dxa"/>
            <w:gridSpan w:val="3"/>
            <w:tcBorders>
              <w:top w:val="nil"/>
              <w:left w:val="thinThickSmallGap" w:sz="24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5DF1" w:rsidRPr="006E77FD" w:rsidRDefault="00A429E6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Viáticos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vAlign w:val="center"/>
          </w:tcPr>
          <w:p w:rsidR="00C75DF1" w:rsidRPr="006E77FD" w:rsidRDefault="00E10A8C" w:rsidP="006E77FD">
            <w:pPr>
              <w:spacing w:after="0"/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157" w:type="dxa"/>
            <w:gridSpan w:val="5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C75DF1" w:rsidRPr="006E77FD" w:rsidTr="003B3C44">
        <w:tc>
          <w:tcPr>
            <w:tcW w:w="3128" w:type="dxa"/>
            <w:gridSpan w:val="3"/>
            <w:tcBorders>
              <w:top w:val="nil"/>
              <w:left w:val="thinThickSmallGap" w:sz="24" w:space="0" w:color="auto"/>
              <w:bottom w:val="nil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otros (especifique)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  <w:vAlign w:val="center"/>
          </w:tcPr>
          <w:p w:rsidR="00C75DF1" w:rsidRPr="006E77FD" w:rsidRDefault="00E10A8C" w:rsidP="006E77FD">
            <w:pPr>
              <w:spacing w:after="0"/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3157" w:type="dxa"/>
            <w:gridSpan w:val="5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C75DF1" w:rsidRPr="006E77FD" w:rsidRDefault="00C75DF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422921" w:rsidRPr="006E77FD" w:rsidTr="003B3C44">
        <w:tc>
          <w:tcPr>
            <w:tcW w:w="3128" w:type="dxa"/>
            <w:gridSpan w:val="3"/>
            <w:tcBorders>
              <w:top w:val="nil"/>
              <w:left w:val="thinThickSmallGap" w:sz="24" w:space="0" w:color="auto"/>
              <w:bottom w:val="nil"/>
              <w:right w:val="single" w:sz="18" w:space="0" w:color="auto"/>
            </w:tcBorders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542" w:type="dxa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22921" w:rsidRPr="006E77FD" w:rsidRDefault="00422921" w:rsidP="006E77FD">
            <w:pPr>
              <w:spacing w:after="0"/>
              <w:jc w:val="right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Total Bs. </w:t>
            </w:r>
          </w:p>
        </w:tc>
        <w:tc>
          <w:tcPr>
            <w:tcW w:w="194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</w:tcPr>
          <w:p w:rsidR="00422921" w:rsidRPr="006E77FD" w:rsidRDefault="00E10A8C" w:rsidP="006E77FD">
            <w:pPr>
              <w:spacing w:after="0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20" w:name="Texto30"/>
            <w:r w:rsidR="00C75DF1" w:rsidRPr="006E77FD">
              <w:rPr>
                <w:sz w:val="18"/>
                <w:szCs w:val="18"/>
              </w:rPr>
              <w:instrText xml:space="preserve"> FORMTEXT </w:instrText>
            </w:r>
            <w:r w:rsidRPr="006E77FD">
              <w:rPr>
                <w:sz w:val="18"/>
                <w:szCs w:val="18"/>
              </w:rPr>
            </w:r>
            <w:r w:rsidRPr="006E77FD">
              <w:rPr>
                <w:sz w:val="18"/>
                <w:szCs w:val="18"/>
              </w:rPr>
              <w:fldChar w:fldCharType="separate"/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="00C75DF1" w:rsidRPr="006E77FD">
              <w:rPr>
                <w:noProof/>
                <w:sz w:val="18"/>
                <w:szCs w:val="18"/>
              </w:rPr>
              <w:t> </w:t>
            </w:r>
            <w:r w:rsidRPr="006E77FD">
              <w:rPr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3157" w:type="dxa"/>
            <w:gridSpan w:val="5"/>
            <w:tcBorders>
              <w:top w:val="nil"/>
              <w:left w:val="thinThickSmallGap" w:sz="24" w:space="0" w:color="auto"/>
              <w:bottom w:val="nil"/>
              <w:right w:val="thickThinSmallGap" w:sz="24" w:space="0" w:color="auto"/>
            </w:tcBorders>
          </w:tcPr>
          <w:p w:rsidR="002A534B" w:rsidRPr="006E77FD" w:rsidRDefault="002A534B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422921" w:rsidRPr="006E77FD" w:rsidTr="003B3C44">
        <w:tc>
          <w:tcPr>
            <w:tcW w:w="10774" w:type="dxa"/>
            <w:gridSpan w:val="22"/>
            <w:tcBorders>
              <w:top w:val="nil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422921" w:rsidRPr="006E77FD" w:rsidRDefault="00422921" w:rsidP="006E77FD">
            <w:pPr>
              <w:spacing w:after="0"/>
              <w:rPr>
                <w:sz w:val="18"/>
                <w:szCs w:val="18"/>
              </w:rPr>
            </w:pPr>
          </w:p>
        </w:tc>
      </w:tr>
      <w:tr w:rsidR="00422921" w:rsidRPr="006E77FD" w:rsidTr="003B3C44">
        <w:tc>
          <w:tcPr>
            <w:tcW w:w="4536" w:type="dxa"/>
            <w:gridSpan w:val="8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:rsidR="00422921" w:rsidRPr="006E77FD" w:rsidRDefault="00E42E74" w:rsidP="006E77F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Autorización</w:t>
            </w:r>
          </w:p>
        </w:tc>
        <w:tc>
          <w:tcPr>
            <w:tcW w:w="2333" w:type="dxa"/>
            <w:gridSpan w:val="8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spacing w:after="0" w:line="240" w:lineRule="auto"/>
              <w:rPr>
                <w:sz w:val="18"/>
                <w:szCs w:val="18"/>
              </w:rPr>
            </w:pPr>
          </w:p>
          <w:p w:rsidR="004D6E2D" w:rsidRPr="006E77FD" w:rsidRDefault="004D6E2D" w:rsidP="006E77FD">
            <w:pPr>
              <w:spacing w:after="0" w:line="240" w:lineRule="auto"/>
              <w:rPr>
                <w:sz w:val="18"/>
                <w:szCs w:val="18"/>
              </w:rPr>
            </w:pPr>
          </w:p>
          <w:p w:rsidR="004D6E2D" w:rsidRPr="006E77FD" w:rsidRDefault="004D6E2D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905" w:type="dxa"/>
            <w:gridSpan w:val="6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3B3C44"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1A71" w:rsidRPr="006E77FD" w:rsidRDefault="00E10A8C" w:rsidP="006E77F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s-VE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5" type="#_x0000_t32" style="position:absolute;left:0;text-align:left;margin-left:52.25pt;margin-top:-.3pt;width:143.35pt;height:0;z-index:251657216;mso-position-horizontal-relative:text;mso-position-vertical-relative:text" o:connectortype="straight"/>
              </w:pict>
            </w:r>
            <w:r w:rsidR="00651A71" w:rsidRPr="006E77FD">
              <w:rPr>
                <w:sz w:val="18"/>
                <w:szCs w:val="18"/>
              </w:rPr>
              <w:t>Firma del Prof. Tutor</w:t>
            </w:r>
          </w:p>
        </w:tc>
        <w:tc>
          <w:tcPr>
            <w:tcW w:w="595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1A71" w:rsidRPr="006E77FD" w:rsidRDefault="00E10A8C" w:rsidP="006E77F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s-VE"/>
              </w:rPr>
              <w:pict>
                <v:shape id="_x0000_s1036" type="#_x0000_t32" style="position:absolute;left:0;text-align:left;margin-left:72.15pt;margin-top:-.25pt;width:143.35pt;height:0;z-index:251658240;mso-position-horizontal-relative:text;mso-position-vertical-relative:text" o:connectortype="straight"/>
              </w:pict>
            </w:r>
            <w:r w:rsidR="00651A71" w:rsidRPr="006E77FD">
              <w:rPr>
                <w:sz w:val="18"/>
                <w:szCs w:val="18"/>
              </w:rPr>
              <w:t>Coordinador (firma y sello)</w:t>
            </w:r>
          </w:p>
        </w:tc>
      </w:tr>
      <w:tr w:rsidR="00422921" w:rsidRPr="006E77FD" w:rsidTr="003B3C44"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pStyle w:val="Prrafodelista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33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9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22921" w:rsidRPr="006E77FD" w:rsidRDefault="0042292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3B3C44">
        <w:tc>
          <w:tcPr>
            <w:tcW w:w="686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Recaudos que deben acompañar la solicitud</w:t>
            </w:r>
          </w:p>
        </w:tc>
        <w:tc>
          <w:tcPr>
            <w:tcW w:w="39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3B3C44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E10A8C" w:rsidP="006E77FD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1A71" w:rsidRPr="006E77F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516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Resumen de la propuesta de trabajo final de grado.</w:t>
            </w:r>
          </w:p>
        </w:tc>
        <w:tc>
          <w:tcPr>
            <w:tcW w:w="39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3B3C44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E10A8C" w:rsidP="006E77FD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51A71" w:rsidRPr="006E77F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516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Carta de aprobación de la propuesta.</w:t>
            </w:r>
          </w:p>
        </w:tc>
        <w:tc>
          <w:tcPr>
            <w:tcW w:w="39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3B3C44">
        <w:tc>
          <w:tcPr>
            <w:tcW w:w="686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426" w:hanging="284"/>
              <w:rPr>
                <w:b/>
                <w:sz w:val="18"/>
                <w:szCs w:val="18"/>
              </w:rPr>
            </w:pPr>
            <w:r w:rsidRPr="006E77FD">
              <w:rPr>
                <w:b/>
                <w:sz w:val="18"/>
                <w:szCs w:val="18"/>
              </w:rPr>
              <w:t>Compromiso</w:t>
            </w:r>
          </w:p>
        </w:tc>
        <w:tc>
          <w:tcPr>
            <w:tcW w:w="390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51A71" w:rsidRPr="006E77FD" w:rsidTr="006E77FD">
        <w:trPr>
          <w:trHeight w:val="547"/>
        </w:trPr>
        <w:tc>
          <w:tcPr>
            <w:tcW w:w="10774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651A71" w:rsidRPr="006E77FD" w:rsidRDefault="00651A71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Por la presente declaro que, en caso de recibir la ayuda económica  otorgado por el Decanato de  Postgrado, me comprometo a cumplir con las condiciones que establezcan los reglamentos y normativas de la Universidad Simón Bolívar</w:t>
            </w:r>
            <w:r w:rsidR="007A762E" w:rsidRPr="006E77FD">
              <w:rPr>
                <w:sz w:val="18"/>
                <w:szCs w:val="18"/>
              </w:rPr>
              <w:t xml:space="preserve"> y a entregar en un plazo no mayor de sesenta (60) días.</w:t>
            </w:r>
            <w:r w:rsidRPr="006E77FD">
              <w:rPr>
                <w:sz w:val="18"/>
                <w:szCs w:val="18"/>
              </w:rPr>
              <w:t>.</w:t>
            </w:r>
          </w:p>
        </w:tc>
      </w:tr>
      <w:tr w:rsidR="007A762E" w:rsidRPr="006E77FD" w:rsidTr="003B3C44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E10A8C" w:rsidP="006E77FD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A762E" w:rsidRPr="006E77FD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6E77FD">
              <w:rPr>
                <w:sz w:val="18"/>
                <w:szCs w:val="18"/>
              </w:rPr>
              <w:fldChar w:fldCharType="end"/>
            </w:r>
          </w:p>
        </w:tc>
        <w:tc>
          <w:tcPr>
            <w:tcW w:w="907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Facturas originales de los bienes y servicios adquiridos con la ayuda otorgada.</w:t>
            </w:r>
          </w:p>
        </w:tc>
      </w:tr>
      <w:tr w:rsidR="007A762E" w:rsidRPr="006E77FD" w:rsidTr="003B3C44"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pStyle w:val="Prrafodelista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23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 xml:space="preserve">Valle de Sartenejas,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3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21" w:name="Texto31"/>
            <w:r w:rsidR="00DB6E7A"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="00DB6E7A" w:rsidRPr="006E77FD">
              <w:rPr>
                <w:noProof/>
                <w:sz w:val="18"/>
                <w:szCs w:val="18"/>
              </w:rPr>
              <w:t> </w:t>
            </w:r>
            <w:r w:rsidR="00DB6E7A"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21"/>
            <w:r w:rsidRPr="006E77FD">
              <w:rPr>
                <w:sz w:val="18"/>
                <w:szCs w:val="18"/>
              </w:rPr>
              <w:t xml:space="preserve"> de</w:t>
            </w:r>
            <w:r w:rsidR="006E77FD" w:rsidRPr="006E77FD">
              <w:rPr>
                <w:sz w:val="18"/>
                <w:szCs w:val="18"/>
              </w:rPr>
              <w:t xml:space="preserve"> </w:t>
            </w:r>
            <w:r w:rsidRPr="006E77FD">
              <w:rPr>
                <w:sz w:val="18"/>
                <w:szCs w:val="18"/>
              </w:rPr>
              <w:t xml:space="preserve"> </w:t>
            </w:r>
            <w:r w:rsidR="00E10A8C" w:rsidRPr="006E77FD">
              <w:rPr>
                <w:rFonts w:ascii="Times New Roman" w:hAnsi="Times New Roman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"/>
                    <w:listEntry w:val="enero"/>
                    <w:listEntry w:val="febrero"/>
                    <w:listEntry w:val="marzo"/>
                    <w:listEntry w:val="abril"/>
                    <w:listEntry w:val="mayo"/>
                    <w:listEntry w:val="junio"/>
                    <w:listEntry w:val="julio"/>
                    <w:listEntry w:val="agosto"/>
                    <w:listEntry w:val="septiembre"/>
                    <w:listEntry w:val="octubre"/>
                    <w:listEntry w:val="noviembre"/>
                    <w:listEntry w:val="diciembre"/>
                  </w:ddList>
                </w:ffData>
              </w:fldChar>
            </w:r>
            <w:r w:rsidR="006E77FD" w:rsidRPr="006E77FD">
              <w:rPr>
                <w:rFonts w:ascii="Times New Roman" w:hAnsi="Times New Roman"/>
                <w:b/>
                <w:sz w:val="16"/>
                <w:szCs w:val="16"/>
              </w:rPr>
              <w:instrText xml:space="preserve"> FORMDROPDOWN </w:instrText>
            </w:r>
            <w:r w:rsidR="00E10A8C">
              <w:rPr>
                <w:rFonts w:ascii="Times New Roman" w:hAnsi="Times New Roman"/>
                <w:b/>
                <w:sz w:val="16"/>
                <w:szCs w:val="16"/>
              </w:rPr>
            </w:r>
            <w:r w:rsidR="00E10A8C">
              <w:rPr>
                <w:rFonts w:ascii="Times New Roman" w:hAnsi="Times New Roman"/>
                <w:b/>
                <w:sz w:val="16"/>
                <w:szCs w:val="16"/>
              </w:rPr>
              <w:fldChar w:fldCharType="separate"/>
            </w:r>
            <w:r w:rsidR="00E10A8C" w:rsidRPr="006E77FD">
              <w:rPr>
                <w:rFonts w:ascii="Times New Roman" w:hAnsi="Times New Roman"/>
                <w:b/>
                <w:sz w:val="16"/>
                <w:szCs w:val="16"/>
              </w:rPr>
              <w:fldChar w:fldCharType="end"/>
            </w:r>
            <w:r w:rsidRPr="006E77FD">
              <w:rPr>
                <w:sz w:val="18"/>
                <w:szCs w:val="18"/>
              </w:rPr>
              <w:t xml:space="preserve"> </w:t>
            </w:r>
            <w:r w:rsidR="006E77FD" w:rsidRPr="006E77FD">
              <w:rPr>
                <w:sz w:val="18"/>
                <w:szCs w:val="18"/>
              </w:rPr>
              <w:t xml:space="preserve">de </w:t>
            </w:r>
            <w:r w:rsidR="00E10A8C" w:rsidRPr="006E77FD">
              <w:rPr>
                <w:sz w:val="18"/>
                <w:szCs w:val="18"/>
              </w:rP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22" w:name="Texto32"/>
            <w:r w:rsidR="006E77FD" w:rsidRPr="006E77FD">
              <w:rPr>
                <w:sz w:val="18"/>
                <w:szCs w:val="18"/>
              </w:rPr>
              <w:instrText xml:space="preserve"> FORMTEXT </w:instrText>
            </w:r>
            <w:r w:rsidR="00E10A8C" w:rsidRPr="006E77FD">
              <w:rPr>
                <w:sz w:val="18"/>
                <w:szCs w:val="18"/>
              </w:rPr>
            </w:r>
            <w:r w:rsidR="00E10A8C" w:rsidRPr="006E77FD">
              <w:rPr>
                <w:sz w:val="18"/>
                <w:szCs w:val="18"/>
              </w:rPr>
              <w:fldChar w:fldCharType="separate"/>
            </w:r>
            <w:r w:rsidR="006E77FD" w:rsidRPr="006E77FD">
              <w:rPr>
                <w:noProof/>
                <w:sz w:val="18"/>
                <w:szCs w:val="18"/>
              </w:rPr>
              <w:t> </w:t>
            </w:r>
            <w:r w:rsidR="006E77FD" w:rsidRPr="006E77FD">
              <w:rPr>
                <w:noProof/>
                <w:sz w:val="18"/>
                <w:szCs w:val="18"/>
              </w:rPr>
              <w:t> </w:t>
            </w:r>
            <w:r w:rsidR="006E77FD" w:rsidRPr="006E77FD">
              <w:rPr>
                <w:noProof/>
                <w:sz w:val="18"/>
                <w:szCs w:val="18"/>
              </w:rPr>
              <w:t> </w:t>
            </w:r>
            <w:r w:rsidR="006E77FD" w:rsidRPr="006E77FD">
              <w:rPr>
                <w:noProof/>
                <w:sz w:val="18"/>
                <w:szCs w:val="18"/>
              </w:rPr>
              <w:t> </w:t>
            </w:r>
            <w:r w:rsidR="00E10A8C" w:rsidRPr="006E77FD">
              <w:rPr>
                <w:sz w:val="18"/>
                <w:szCs w:val="18"/>
              </w:rPr>
              <w:fldChar w:fldCharType="end"/>
            </w:r>
            <w:bookmarkEnd w:id="22"/>
          </w:p>
          <w:p w:rsidR="006E77FD" w:rsidRPr="006E77FD" w:rsidRDefault="006E77FD" w:rsidP="006E77FD">
            <w:pPr>
              <w:spacing w:after="0" w:line="240" w:lineRule="auto"/>
              <w:rPr>
                <w:sz w:val="18"/>
                <w:szCs w:val="18"/>
              </w:rPr>
            </w:pPr>
          </w:p>
          <w:p w:rsidR="006E77FD" w:rsidRPr="006E77FD" w:rsidRDefault="006E77FD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A762E" w:rsidRPr="006E77FD" w:rsidTr="003B3C44"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E10A8C" w:rsidP="006E77FD">
            <w:pPr>
              <w:pStyle w:val="Prrafodelista"/>
              <w:spacing w:after="0" w:line="240" w:lineRule="auto"/>
              <w:rPr>
                <w:sz w:val="18"/>
                <w:szCs w:val="18"/>
              </w:rPr>
            </w:pPr>
            <w:r w:rsidRPr="00E10A8C">
              <w:rPr>
                <w:noProof/>
                <w:lang w:eastAsia="es-VE"/>
              </w:rPr>
              <w:pict>
                <v:shape id="_x0000_s1040" type="#_x0000_t32" style="position:absolute;left:0;text-align:left;margin-left:190.3pt;margin-top:10.3pt;width:143.35pt;height:0;z-index:251659264;mso-position-horizontal-relative:text;mso-position-vertical-relative:text" o:connectortype="straight"/>
              </w:pict>
            </w:r>
          </w:p>
        </w:tc>
        <w:tc>
          <w:tcPr>
            <w:tcW w:w="623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7A762E" w:rsidRPr="006E77FD" w:rsidTr="003B3C44">
        <w:tc>
          <w:tcPr>
            <w:tcW w:w="453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E77FD" w:rsidRPr="006E77FD" w:rsidRDefault="006E77FD" w:rsidP="006E77FD">
            <w:pPr>
              <w:spacing w:after="0" w:line="240" w:lineRule="auto"/>
              <w:rPr>
                <w:sz w:val="18"/>
                <w:szCs w:val="18"/>
              </w:rPr>
            </w:pPr>
          </w:p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23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7A762E" w:rsidRPr="006E77FD" w:rsidRDefault="007A762E" w:rsidP="006E77FD">
            <w:pPr>
              <w:spacing w:after="0" w:line="240" w:lineRule="auto"/>
              <w:rPr>
                <w:sz w:val="18"/>
                <w:szCs w:val="18"/>
              </w:rPr>
            </w:pPr>
            <w:r w:rsidRPr="006E77FD">
              <w:rPr>
                <w:sz w:val="18"/>
                <w:szCs w:val="18"/>
              </w:rPr>
              <w:t>Firma del Estudiante</w:t>
            </w:r>
          </w:p>
        </w:tc>
      </w:tr>
    </w:tbl>
    <w:p w:rsidR="006E77FD" w:rsidRDefault="006E77FD" w:rsidP="005D10AE">
      <w:pPr>
        <w:spacing w:line="240" w:lineRule="auto"/>
        <w:ind w:firstLine="708"/>
        <w:rPr>
          <w:sz w:val="12"/>
        </w:rPr>
      </w:pPr>
    </w:p>
    <w:p w:rsidR="00860AEC" w:rsidRDefault="00860AEC" w:rsidP="006E77FD">
      <w:pPr>
        <w:spacing w:line="240" w:lineRule="auto"/>
        <w:jc w:val="both"/>
        <w:rPr>
          <w:sz w:val="12"/>
        </w:rPr>
      </w:pPr>
      <w:r>
        <w:rPr>
          <w:sz w:val="12"/>
        </w:rPr>
        <w:t>FORMULARIO 236.00.07        DII</w:t>
      </w:r>
      <w:r w:rsidR="00B2611F">
        <w:rPr>
          <w:sz w:val="12"/>
        </w:rPr>
        <w:t xml:space="preserve"> 236.00.31</w:t>
      </w:r>
      <w:r>
        <w:rPr>
          <w:sz w:val="12"/>
        </w:rPr>
        <w:t xml:space="preserve">  1</w:t>
      </w:r>
      <w:r w:rsidR="00A0549A">
        <w:rPr>
          <w:sz w:val="12"/>
        </w:rPr>
        <w:t>1</w:t>
      </w:r>
      <w:r>
        <w:rPr>
          <w:sz w:val="12"/>
        </w:rPr>
        <w:t xml:space="preserve">/2016 </w:t>
      </w:r>
    </w:p>
    <w:sectPr w:rsidR="00860AEC" w:rsidSect="00A0549A">
      <w:pgSz w:w="12240" w:h="15840"/>
      <w:pgMar w:top="426" w:right="90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86FB9"/>
    <w:multiLevelType w:val="hybridMultilevel"/>
    <w:tmpl w:val="B6A6B20A"/>
    <w:lvl w:ilvl="0" w:tplc="2A86D6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cumentProtection w:edit="forms" w:enforcement="1" w:cryptProviderType="rsaFull" w:cryptAlgorithmClass="hash" w:cryptAlgorithmType="typeAny" w:cryptAlgorithmSid="4" w:cryptSpinCount="100000" w:hash="1QHrJxodE0IJJK/Lff2TSZjY8pw=" w:salt="/0vndRO8fvzrqIT8lcnXXg=="/>
  <w:defaultTabStop w:val="708"/>
  <w:hyphenationZone w:val="425"/>
  <w:characterSpacingControl w:val="doNotCompress"/>
  <w:compat/>
  <w:rsids>
    <w:rsidRoot w:val="006E77FD"/>
    <w:rsid w:val="0004139A"/>
    <w:rsid w:val="00106379"/>
    <w:rsid w:val="00127A0D"/>
    <w:rsid w:val="00137C25"/>
    <w:rsid w:val="0018195C"/>
    <w:rsid w:val="001B6FA2"/>
    <w:rsid w:val="00235C27"/>
    <w:rsid w:val="002622EC"/>
    <w:rsid w:val="00267BF0"/>
    <w:rsid w:val="002846E6"/>
    <w:rsid w:val="002A534B"/>
    <w:rsid w:val="002E61D0"/>
    <w:rsid w:val="0034262B"/>
    <w:rsid w:val="00346FD8"/>
    <w:rsid w:val="003B3C44"/>
    <w:rsid w:val="003D554D"/>
    <w:rsid w:val="00422921"/>
    <w:rsid w:val="004D6E2D"/>
    <w:rsid w:val="005053C9"/>
    <w:rsid w:val="005106AD"/>
    <w:rsid w:val="00527994"/>
    <w:rsid w:val="00572791"/>
    <w:rsid w:val="005A5F09"/>
    <w:rsid w:val="005D10AE"/>
    <w:rsid w:val="00610E6F"/>
    <w:rsid w:val="00651A71"/>
    <w:rsid w:val="00667E73"/>
    <w:rsid w:val="006E77FD"/>
    <w:rsid w:val="007A762E"/>
    <w:rsid w:val="007C27D0"/>
    <w:rsid w:val="007F52BC"/>
    <w:rsid w:val="0082635E"/>
    <w:rsid w:val="00860AEC"/>
    <w:rsid w:val="00892479"/>
    <w:rsid w:val="00964444"/>
    <w:rsid w:val="00A0549A"/>
    <w:rsid w:val="00A206AD"/>
    <w:rsid w:val="00A429E6"/>
    <w:rsid w:val="00AD7729"/>
    <w:rsid w:val="00B2611F"/>
    <w:rsid w:val="00BA2902"/>
    <w:rsid w:val="00C70047"/>
    <w:rsid w:val="00C75DF1"/>
    <w:rsid w:val="00D77FA4"/>
    <w:rsid w:val="00DA4E75"/>
    <w:rsid w:val="00DB6E7A"/>
    <w:rsid w:val="00E10A8C"/>
    <w:rsid w:val="00E42E74"/>
    <w:rsid w:val="00E64A0E"/>
    <w:rsid w:val="00E8028B"/>
    <w:rsid w:val="00F05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4" type="connector" idref="#_x0000_s1036"/>
        <o:r id="V:Rule5" type="connector" idref="#_x0000_s1035"/>
        <o:r id="V:Rule6" type="connector" idref="#_x0000_s1040"/>
      </o:rules>
      <o:regrouptable v:ext="edit">
        <o:entry new="1" old="0"/>
      </o:regrouptable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7D0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1B6FA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B6FA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6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6FA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B6F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1B6FA2"/>
    <w:pPr>
      <w:ind w:left="720"/>
      <w:contextualSpacing/>
    </w:pPr>
  </w:style>
  <w:style w:type="paragraph" w:customStyle="1" w:styleId="Default">
    <w:name w:val="Default"/>
    <w:rsid w:val="001B6FA2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B3B1E-855E-4D0A-962A-FD4B893C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236.00.31 solicitud de ayuda económica para participación en eventos.dotx</Template>
  <TotalTime>4294967242</TotalTime>
  <Pages>1</Pages>
  <Words>429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5</cp:revision>
  <dcterms:created xsi:type="dcterms:W3CDTF">2016-10-18T17:02:00Z</dcterms:created>
  <dcterms:modified xsi:type="dcterms:W3CDTF">2016-11-16T18:45:00Z</dcterms:modified>
</cp:coreProperties>
</file>