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27D0" w:rsidRDefault="008E282C">
      <w:r>
        <w:rPr>
          <w:noProof/>
          <w:lang w:eastAsia="es-VE"/>
        </w:rPr>
        <w:pict>
          <v:group id="_x0000_s1026" style="position:absolute;margin-left:-23.8pt;margin-top:-26.1pt;width:477.25pt;height:1in;z-index:251658240" coordorigin="1288,1100" coordsize="9545,1440"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left:1288;top:1100;width:4220;height:1440" filled="f" stroked="f">
              <v:textbox style="mso-next-textbox:#_x0000_s1027">
                <w:txbxContent>
                  <w:p w:rsidR="0034104D" w:rsidRDefault="0034104D" w:rsidP="0034104D">
                    <w:pPr>
                      <w:pStyle w:val="Encabezado"/>
                      <w:spacing w:before="60"/>
                      <w:jc w:val="center"/>
                    </w:pPr>
                    <w:r w:rsidRPr="00360BA5">
                      <w:object w:dxaOrig="2997" w:dyaOrig="1955">
                        <v:shapetype id="_x0000_t75" coordsize="21600,21600" o:spt="75" o:preferrelative="t" path="m@4@5l@4@11@9@11@9@5xe" filled="f" stroked="f">
                          <v:stroke joinstyle="miter"/>
                          <v:formulas>
                            <v:f eqn="if lineDrawn pixelLineWidth 0"/>
                            <v:f eqn="sum @0 1 0"/>
                            <v:f eqn="sum 0 0 @1"/>
                            <v:f eqn="prod @2 1 2"/>
                            <v:f eqn="prod @3 21600 pixelWidth"/>
                            <v:f eqn="prod @3 21600 pixelHeight"/>
                            <v:f eqn="sum @0 0 1"/>
                            <v:f eqn="prod @6 1 2"/>
                            <v:f eqn="prod @7 21600 pixelWidth"/>
                            <v:f eqn="sum @8 21600 0"/>
                            <v:f eqn="prod @7 21600 pixelHeight"/>
                            <v:f eqn="sum @10 21600 0"/>
                          </v:formulas>
                          <v:path o:extrusionok="f" gradientshapeok="t" o:connecttype="rect"/>
                          <o:lock v:ext="edit" aspectratio="t"/>
                        </v:shapetype>
                        <v:shape id="_x0000_i1028" type="#_x0000_t75" style="width:48pt;height:31.5pt" o:ole="">
                          <v:imagedata r:id="rId4" o:title=""/>
                        </v:shape>
                        <o:OLEObject Type="Embed" ProgID="Imaging.Document" ShapeID="_x0000_i1028" DrawAspect="Content" ObjectID="_1540812889" r:id="rId5"/>
                      </w:object>
                    </w:r>
                  </w:p>
                  <w:p w:rsidR="0034104D" w:rsidRPr="00A65F42" w:rsidRDefault="0034104D" w:rsidP="0034104D">
                    <w:pPr>
                      <w:pStyle w:val="Encabezado"/>
                      <w:spacing w:before="60"/>
                      <w:jc w:val="center"/>
                      <w:rPr>
                        <w:rFonts w:ascii="Arial" w:hAnsi="Arial" w:cs="Arial"/>
                        <w:b/>
                        <w:bCs/>
                        <w:sz w:val="20"/>
                        <w:szCs w:val="20"/>
                      </w:rPr>
                    </w:pPr>
                    <w:r w:rsidRPr="00A65F42">
                      <w:rPr>
                        <w:rFonts w:ascii="Arial" w:hAnsi="Arial" w:cs="Arial"/>
                        <w:b/>
                        <w:bCs/>
                        <w:sz w:val="20"/>
                        <w:szCs w:val="20"/>
                      </w:rPr>
                      <w:t>UNIVERSIDAD SIMÓN BOLÍVAR</w:t>
                    </w:r>
                  </w:p>
                  <w:p w:rsidR="0034104D" w:rsidRDefault="0034104D" w:rsidP="0034104D">
                    <w:pPr>
                      <w:pStyle w:val="Encabezado"/>
                      <w:jc w:val="center"/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VICERRECTORADO ACADÉMICO </w:t>
                    </w:r>
                  </w:p>
                </w:txbxContent>
              </v:textbox>
            </v:shape>
            <v:shape id="_x0000_s1028" type="#_x0000_t202" style="position:absolute;left:6613;top:1100;width:4220;height:1440" filled="f" stroked="f">
              <v:textbox style="mso-next-textbox:#_x0000_s1028">
                <w:txbxContent>
                  <w:p w:rsidR="0034104D" w:rsidRDefault="0034104D" w:rsidP="0034104D">
                    <w:pPr>
                      <w:tabs>
                        <w:tab w:val="left" w:pos="3797"/>
                      </w:tabs>
                      <w:ind w:right="605"/>
                      <w:jc w:val="right"/>
                      <w:rPr>
                        <w:sz w:val="23"/>
                        <w:szCs w:val="23"/>
                        <w:lang w:bidi="he-IL"/>
                      </w:rPr>
                    </w:pPr>
                    <w:r>
                      <w:rPr>
                        <w:noProof/>
                        <w:sz w:val="23"/>
                        <w:szCs w:val="23"/>
                        <w:lang w:eastAsia="es-VE"/>
                      </w:rPr>
                      <w:drawing>
                        <wp:inline distT="0" distB="0" distL="0" distR="0">
                          <wp:extent cx="942975" cy="581025"/>
                          <wp:effectExtent l="19050" t="0" r="9525" b="0"/>
                          <wp:docPr id="1" name="Imagen 2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6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942975" cy="5810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:rsidR="0034104D" w:rsidRDefault="0034104D" w:rsidP="0034104D">
                    <w:pPr>
                      <w:jc w:val="right"/>
                      <w:rPr>
                        <w:sz w:val="23"/>
                        <w:szCs w:val="23"/>
                        <w:lang w:bidi="he-IL"/>
                      </w:rPr>
                    </w:pPr>
                    <w:r w:rsidRPr="007D5268">
                      <w:rPr>
                        <w:rFonts w:ascii="Arial" w:hAnsi="Arial" w:cs="Arial"/>
                        <w:sz w:val="16"/>
                        <w:szCs w:val="16"/>
                      </w:rPr>
                      <w:t>Decanato de  Estudios de Post Grado</w:t>
                    </w:r>
                    <w:r w:rsidRPr="007D5268">
                      <w:rPr>
                        <w:sz w:val="23"/>
                        <w:szCs w:val="23"/>
                        <w:lang w:bidi="he-IL"/>
                      </w:rPr>
                      <w:t xml:space="preserve">                                                                        </w:t>
                    </w:r>
                    <w:r>
                      <w:rPr>
                        <w:sz w:val="23"/>
                        <w:szCs w:val="23"/>
                        <w:lang w:bidi="he-IL"/>
                      </w:rPr>
                      <w:t xml:space="preserve">                                                  </w:t>
                    </w:r>
                  </w:p>
                  <w:p w:rsidR="0034104D" w:rsidRPr="004925A2" w:rsidRDefault="0034104D" w:rsidP="0034104D">
                    <w:pPr>
                      <w:jc w:val="both"/>
                      <w:rPr>
                        <w:szCs w:val="16"/>
                      </w:rPr>
                    </w:pPr>
                  </w:p>
                </w:txbxContent>
              </v:textbox>
            </v:shape>
          </v:group>
        </w:pict>
      </w:r>
    </w:p>
    <w:p w:rsidR="0034104D" w:rsidRDefault="0034104D"/>
    <w:p w:rsidR="00192C5D" w:rsidRDefault="00192C5D"/>
    <w:p w:rsidR="0034104D" w:rsidRDefault="0034104D"/>
    <w:tbl>
      <w:tblPr>
        <w:tblStyle w:val="Tablaconcuadrcula"/>
        <w:tblW w:w="0" w:type="auto"/>
        <w:tblLook w:val="04A0"/>
      </w:tblPr>
      <w:tblGrid>
        <w:gridCol w:w="1928"/>
        <w:gridCol w:w="2561"/>
        <w:gridCol w:w="2707"/>
        <w:gridCol w:w="1759"/>
        <w:gridCol w:w="23"/>
      </w:tblGrid>
      <w:tr w:rsidR="0034104D" w:rsidTr="0034104D">
        <w:tc>
          <w:tcPr>
            <w:tcW w:w="8978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34104D" w:rsidRPr="002C3260" w:rsidRDefault="0034104D" w:rsidP="0034104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es-ES"/>
              </w:rPr>
            </w:pPr>
            <w:r w:rsidRPr="002C3260">
              <w:rPr>
                <w:rFonts w:ascii="Times New Roman" w:eastAsia="Times New Roman" w:hAnsi="Times New Roman"/>
                <w:sz w:val="28"/>
                <w:szCs w:val="28"/>
                <w:lang w:eastAsia="es-ES"/>
              </w:rPr>
              <w:t>SOLICITUD DE APERTURA DE ASIGNATURA</w:t>
            </w:r>
          </w:p>
          <w:p w:rsidR="0034104D" w:rsidRPr="0034104D" w:rsidRDefault="0034104D" w:rsidP="0034104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lang w:eastAsia="es-ES"/>
              </w:rPr>
            </w:pPr>
            <w:r w:rsidRPr="002C3260">
              <w:rPr>
                <w:rFonts w:ascii="Times New Roman" w:eastAsia="Times New Roman" w:hAnsi="Times New Roman"/>
                <w:lang w:eastAsia="es-ES"/>
              </w:rPr>
              <w:t>POR OFERTA EXTEMPORANEA</w:t>
            </w:r>
          </w:p>
        </w:tc>
      </w:tr>
      <w:tr w:rsidR="0034104D" w:rsidTr="0034104D">
        <w:tc>
          <w:tcPr>
            <w:tcW w:w="448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4104D" w:rsidRDefault="0034104D" w:rsidP="0034104D">
            <w:pPr>
              <w:spacing w:line="480" w:lineRule="auto"/>
            </w:pPr>
          </w:p>
        </w:tc>
        <w:tc>
          <w:tcPr>
            <w:tcW w:w="448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4104D" w:rsidRDefault="0034104D" w:rsidP="0034104D">
            <w:pPr>
              <w:spacing w:line="480" w:lineRule="auto"/>
            </w:pPr>
          </w:p>
        </w:tc>
      </w:tr>
      <w:tr w:rsidR="0034104D" w:rsidTr="0034104D">
        <w:trPr>
          <w:gridAfter w:val="1"/>
          <w:wAfter w:w="23" w:type="dxa"/>
          <w:trHeight w:val="737"/>
        </w:trPr>
        <w:tc>
          <w:tcPr>
            <w:tcW w:w="1928" w:type="dxa"/>
            <w:tcBorders>
              <w:top w:val="double" w:sz="4" w:space="0" w:color="auto"/>
              <w:left w:val="double" w:sz="4" w:space="0" w:color="auto"/>
              <w:right w:val="nil"/>
            </w:tcBorders>
            <w:vAlign w:val="bottom"/>
          </w:tcPr>
          <w:p w:rsidR="0034104D" w:rsidRPr="0034104D" w:rsidRDefault="0034104D" w:rsidP="0034104D">
            <w:pPr>
              <w:spacing w:line="48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34104D">
              <w:rPr>
                <w:rFonts w:ascii="Arial" w:eastAsia="Times New Roman" w:hAnsi="Arial" w:cs="Arial"/>
                <w:b/>
                <w:sz w:val="24"/>
                <w:szCs w:val="24"/>
                <w:lang w:eastAsia="es-ES"/>
              </w:rPr>
              <w:t>Coordinación:</w:t>
            </w:r>
          </w:p>
        </w:tc>
        <w:tc>
          <w:tcPr>
            <w:tcW w:w="7027" w:type="dxa"/>
            <w:gridSpan w:val="3"/>
            <w:tcBorders>
              <w:top w:val="double" w:sz="4" w:space="0" w:color="auto"/>
              <w:left w:val="nil"/>
              <w:bottom w:val="single" w:sz="4" w:space="0" w:color="auto"/>
              <w:right w:val="double" w:sz="4" w:space="0" w:color="auto"/>
            </w:tcBorders>
            <w:vAlign w:val="bottom"/>
          </w:tcPr>
          <w:p w:rsidR="0034104D" w:rsidRPr="0034104D" w:rsidRDefault="008E282C" w:rsidP="0034104D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o1"/>
                  <w:enabled/>
                  <w:calcOnExit w:val="0"/>
                  <w:textInput>
                    <w:maxLength w:val="60"/>
                  </w:textInput>
                </w:ffData>
              </w:fldChar>
            </w:r>
            <w:bookmarkStart w:id="0" w:name="Texto1"/>
            <w:r w:rsidR="0034104D"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 w:val="24"/>
                <w:szCs w:val="24"/>
              </w:rPr>
            </w:r>
            <w:r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34104D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34104D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34104D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34104D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34104D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0"/>
          </w:p>
        </w:tc>
      </w:tr>
      <w:tr w:rsidR="0034104D" w:rsidTr="0034104D">
        <w:trPr>
          <w:gridAfter w:val="1"/>
          <w:wAfter w:w="23" w:type="dxa"/>
          <w:trHeight w:val="737"/>
        </w:trPr>
        <w:tc>
          <w:tcPr>
            <w:tcW w:w="1928" w:type="dxa"/>
            <w:tcBorders>
              <w:left w:val="double" w:sz="4" w:space="0" w:color="auto"/>
              <w:right w:val="nil"/>
            </w:tcBorders>
            <w:vAlign w:val="bottom"/>
          </w:tcPr>
          <w:p w:rsidR="0034104D" w:rsidRPr="0034104D" w:rsidRDefault="0034104D" w:rsidP="0034104D">
            <w:pPr>
              <w:spacing w:line="480" w:lineRule="auto"/>
              <w:rPr>
                <w:rFonts w:ascii="Arial" w:eastAsia="Times New Roman" w:hAnsi="Arial" w:cs="Arial"/>
                <w:b/>
                <w:sz w:val="24"/>
                <w:szCs w:val="24"/>
                <w:lang w:eastAsia="es-ES"/>
              </w:rPr>
            </w:pPr>
            <w:r w:rsidRPr="0034104D">
              <w:rPr>
                <w:rFonts w:ascii="Arial" w:eastAsia="Times New Roman" w:hAnsi="Arial" w:cs="Arial"/>
                <w:b/>
                <w:sz w:val="24"/>
                <w:szCs w:val="24"/>
                <w:lang w:eastAsia="es-ES"/>
              </w:rPr>
              <w:t>Departamento:</w:t>
            </w:r>
          </w:p>
        </w:tc>
        <w:tc>
          <w:tcPr>
            <w:tcW w:w="7027" w:type="dxa"/>
            <w:gridSpan w:val="3"/>
            <w:tcBorders>
              <w:left w:val="nil"/>
              <w:bottom w:val="single" w:sz="4" w:space="0" w:color="auto"/>
              <w:right w:val="double" w:sz="4" w:space="0" w:color="auto"/>
            </w:tcBorders>
            <w:vAlign w:val="bottom"/>
          </w:tcPr>
          <w:p w:rsidR="0034104D" w:rsidRPr="0034104D" w:rsidRDefault="008E282C" w:rsidP="0034104D">
            <w:pPr>
              <w:spacing w:line="480" w:lineRule="auto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o1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 w:rsidR="0034104D"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 w:val="24"/>
                <w:szCs w:val="24"/>
              </w:rPr>
            </w:r>
            <w:r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34104D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34104D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34104D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34104D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34104D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</w:tr>
      <w:tr w:rsidR="0034104D" w:rsidTr="0034104D">
        <w:trPr>
          <w:gridAfter w:val="1"/>
          <w:wAfter w:w="23" w:type="dxa"/>
          <w:trHeight w:val="737"/>
        </w:trPr>
        <w:tc>
          <w:tcPr>
            <w:tcW w:w="1928" w:type="dxa"/>
            <w:tcBorders>
              <w:left w:val="double" w:sz="4" w:space="0" w:color="auto"/>
              <w:right w:val="nil"/>
            </w:tcBorders>
            <w:vAlign w:val="bottom"/>
          </w:tcPr>
          <w:p w:rsidR="0034104D" w:rsidRPr="0034104D" w:rsidRDefault="0034104D" w:rsidP="0034104D">
            <w:pPr>
              <w:spacing w:line="48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34104D">
              <w:rPr>
                <w:rFonts w:ascii="Arial" w:eastAsia="Times New Roman" w:hAnsi="Arial" w:cs="Arial"/>
                <w:b/>
                <w:sz w:val="24"/>
                <w:szCs w:val="24"/>
                <w:lang w:eastAsia="es-ES"/>
              </w:rPr>
              <w:t>Asignatura:</w:t>
            </w:r>
          </w:p>
        </w:tc>
        <w:tc>
          <w:tcPr>
            <w:tcW w:w="7027" w:type="dxa"/>
            <w:gridSpan w:val="3"/>
            <w:tcBorders>
              <w:left w:val="nil"/>
              <w:bottom w:val="single" w:sz="4" w:space="0" w:color="auto"/>
              <w:right w:val="double" w:sz="4" w:space="0" w:color="auto"/>
            </w:tcBorders>
            <w:vAlign w:val="bottom"/>
          </w:tcPr>
          <w:p w:rsidR="0034104D" w:rsidRPr="0034104D" w:rsidRDefault="008E282C" w:rsidP="0034104D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o1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 w:rsidR="0034104D"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 w:val="24"/>
                <w:szCs w:val="24"/>
              </w:rPr>
            </w:r>
            <w:r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34104D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34104D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34104D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34104D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34104D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</w:tr>
      <w:tr w:rsidR="0034104D" w:rsidTr="0034104D">
        <w:trPr>
          <w:gridAfter w:val="1"/>
          <w:wAfter w:w="23" w:type="dxa"/>
          <w:trHeight w:val="737"/>
        </w:trPr>
        <w:tc>
          <w:tcPr>
            <w:tcW w:w="1928" w:type="dxa"/>
            <w:tcBorders>
              <w:left w:val="double" w:sz="4" w:space="0" w:color="auto"/>
              <w:bottom w:val="single" w:sz="4" w:space="0" w:color="auto"/>
              <w:right w:val="nil"/>
            </w:tcBorders>
            <w:vAlign w:val="bottom"/>
          </w:tcPr>
          <w:p w:rsidR="0034104D" w:rsidRPr="0034104D" w:rsidRDefault="0034104D" w:rsidP="0034104D">
            <w:pPr>
              <w:spacing w:line="48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34104D">
              <w:rPr>
                <w:rFonts w:ascii="Arial" w:eastAsia="Times New Roman" w:hAnsi="Arial" w:cs="Arial"/>
                <w:b/>
                <w:sz w:val="24"/>
                <w:szCs w:val="24"/>
                <w:lang w:eastAsia="es-ES"/>
              </w:rPr>
              <w:t>Código :</w:t>
            </w:r>
          </w:p>
        </w:tc>
        <w:tc>
          <w:tcPr>
            <w:tcW w:w="7027" w:type="dxa"/>
            <w:gridSpan w:val="3"/>
            <w:tcBorders>
              <w:left w:val="nil"/>
              <w:bottom w:val="single" w:sz="4" w:space="0" w:color="auto"/>
              <w:right w:val="double" w:sz="4" w:space="0" w:color="auto"/>
            </w:tcBorders>
            <w:vAlign w:val="bottom"/>
          </w:tcPr>
          <w:p w:rsidR="0034104D" w:rsidRPr="0034104D" w:rsidRDefault="008E282C" w:rsidP="0034104D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 w:rsidR="0034104D"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 w:val="24"/>
                <w:szCs w:val="24"/>
              </w:rPr>
            </w:r>
            <w:r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34104D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34104D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34104D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34104D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34104D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</w:tr>
      <w:tr w:rsidR="0034104D" w:rsidTr="0034104D">
        <w:trPr>
          <w:gridAfter w:val="1"/>
          <w:wAfter w:w="23" w:type="dxa"/>
          <w:trHeight w:val="737"/>
        </w:trPr>
        <w:tc>
          <w:tcPr>
            <w:tcW w:w="1928" w:type="dxa"/>
            <w:tcBorders>
              <w:left w:val="double" w:sz="4" w:space="0" w:color="auto"/>
              <w:bottom w:val="double" w:sz="4" w:space="0" w:color="auto"/>
              <w:right w:val="nil"/>
            </w:tcBorders>
            <w:vAlign w:val="bottom"/>
          </w:tcPr>
          <w:p w:rsidR="0034104D" w:rsidRPr="0034104D" w:rsidRDefault="0034104D" w:rsidP="0034104D">
            <w:pPr>
              <w:spacing w:line="48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34104D">
              <w:rPr>
                <w:rFonts w:ascii="Arial" w:eastAsia="Times New Roman" w:hAnsi="Arial" w:cs="Arial"/>
                <w:b/>
                <w:sz w:val="24"/>
                <w:szCs w:val="24"/>
                <w:lang w:eastAsia="es-ES"/>
              </w:rPr>
              <w:t>Profesor:</w:t>
            </w:r>
          </w:p>
        </w:tc>
        <w:tc>
          <w:tcPr>
            <w:tcW w:w="7027" w:type="dxa"/>
            <w:gridSpan w:val="3"/>
            <w:tcBorders>
              <w:left w:val="nil"/>
              <w:bottom w:val="double" w:sz="4" w:space="0" w:color="auto"/>
              <w:right w:val="double" w:sz="4" w:space="0" w:color="auto"/>
            </w:tcBorders>
            <w:vAlign w:val="bottom"/>
          </w:tcPr>
          <w:p w:rsidR="0034104D" w:rsidRPr="0034104D" w:rsidRDefault="008E282C" w:rsidP="0034104D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o1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 w:rsidR="0034104D"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 w:val="24"/>
                <w:szCs w:val="24"/>
              </w:rPr>
            </w:r>
            <w:r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34104D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34104D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34104D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34104D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34104D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</w:tr>
      <w:tr w:rsidR="0034104D" w:rsidTr="00C63618">
        <w:tc>
          <w:tcPr>
            <w:tcW w:w="448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4104D" w:rsidRPr="0034104D" w:rsidRDefault="0034104D" w:rsidP="0034104D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489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4104D" w:rsidRPr="0034104D" w:rsidRDefault="0034104D" w:rsidP="0034104D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4104D" w:rsidTr="00C63618">
        <w:tc>
          <w:tcPr>
            <w:tcW w:w="448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63618" w:rsidRDefault="00C63618" w:rsidP="00C63618">
            <w:pPr>
              <w:spacing w:line="48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</w:p>
          <w:p w:rsidR="0034104D" w:rsidRPr="00C63618" w:rsidRDefault="008E282C" w:rsidP="00C63618">
            <w:pPr>
              <w:spacing w:line="48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8E282C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pict>
                <v:rect id="_x0000_i1025" style="width:0;height:1.5pt" o:hralign="center" o:hrstd="t" o:hr="t" fillcolor="#a0a0a0" stroked="f"/>
              </w:pict>
            </w:r>
            <w:r w:rsidR="0034104D" w:rsidRPr="00C63618">
              <w:rPr>
                <w:rFonts w:ascii="Arial" w:eastAsia="Times New Roman" w:hAnsi="Arial" w:cs="Arial"/>
                <w:b/>
                <w:sz w:val="24"/>
                <w:szCs w:val="24"/>
                <w:lang w:eastAsia="es-ES"/>
              </w:rPr>
              <w:t>Coordinador</w:t>
            </w:r>
          </w:p>
        </w:tc>
        <w:tc>
          <w:tcPr>
            <w:tcW w:w="448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63618" w:rsidRDefault="00C63618" w:rsidP="00C63618">
            <w:pPr>
              <w:spacing w:line="48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</w:p>
          <w:p w:rsidR="0034104D" w:rsidRPr="00C63618" w:rsidRDefault="008E282C" w:rsidP="00C63618">
            <w:pPr>
              <w:spacing w:line="48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8E282C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pict>
                <v:rect id="_x0000_i1026" style="width:0;height:1.5pt" o:hralign="center" o:hrstd="t" o:hr="t" fillcolor="#a0a0a0" stroked="f"/>
              </w:pict>
            </w:r>
            <w:r w:rsidR="00C63618" w:rsidRPr="00C63618">
              <w:rPr>
                <w:rFonts w:ascii="Arial" w:eastAsia="Times New Roman" w:hAnsi="Arial" w:cs="Arial"/>
                <w:b/>
                <w:sz w:val="24"/>
                <w:szCs w:val="24"/>
                <w:lang w:eastAsia="es-ES"/>
              </w:rPr>
              <w:t>Jefe</w:t>
            </w:r>
            <w:r w:rsidR="0034104D" w:rsidRPr="00C63618">
              <w:rPr>
                <w:rFonts w:ascii="Arial" w:eastAsia="Times New Roman" w:hAnsi="Arial" w:cs="Arial"/>
                <w:b/>
                <w:sz w:val="24"/>
                <w:szCs w:val="24"/>
                <w:lang w:eastAsia="es-ES"/>
              </w:rPr>
              <w:t xml:space="preserve"> de Departamento</w:t>
            </w:r>
          </w:p>
        </w:tc>
      </w:tr>
      <w:tr w:rsidR="0034104D" w:rsidTr="00C63618">
        <w:tc>
          <w:tcPr>
            <w:tcW w:w="448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4104D" w:rsidRPr="0034104D" w:rsidRDefault="0034104D" w:rsidP="00C6361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48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4104D" w:rsidRPr="0034104D" w:rsidRDefault="0034104D" w:rsidP="00C6361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4104D" w:rsidTr="00C63618">
        <w:tc>
          <w:tcPr>
            <w:tcW w:w="448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4104D" w:rsidRPr="0034104D" w:rsidRDefault="0034104D" w:rsidP="00C63618">
            <w:pPr>
              <w:spacing w:line="48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4104D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Fecha</w:t>
            </w:r>
            <w:r w:rsidR="00C63618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 xml:space="preserve">: </w:t>
            </w:r>
            <w:r w:rsidR="008E282C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fldChar w:fldCharType="begin">
                <w:ffData>
                  <w:name w:val="Texto2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bookmarkStart w:id="1" w:name="Texto2"/>
            <w:r w:rsidR="00C63618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instrText xml:space="preserve"> FORMTEXT </w:instrText>
            </w:r>
            <w:r w:rsidR="008E282C"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r>
            <w:r w:rsidR="008E282C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fldChar w:fldCharType="separate"/>
            </w:r>
            <w:r w:rsidR="00C63618">
              <w:rPr>
                <w:rFonts w:ascii="Arial" w:eastAsia="Times New Roman" w:hAnsi="Arial" w:cs="Arial"/>
                <w:noProof/>
                <w:sz w:val="24"/>
                <w:szCs w:val="24"/>
                <w:lang w:eastAsia="es-ES"/>
              </w:rPr>
              <w:t> </w:t>
            </w:r>
            <w:r w:rsidR="00C63618">
              <w:rPr>
                <w:rFonts w:ascii="Arial" w:eastAsia="Times New Roman" w:hAnsi="Arial" w:cs="Arial"/>
                <w:noProof/>
                <w:sz w:val="24"/>
                <w:szCs w:val="24"/>
                <w:lang w:eastAsia="es-ES"/>
              </w:rPr>
              <w:t> </w:t>
            </w:r>
            <w:r w:rsidR="008E282C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fldChar w:fldCharType="end"/>
            </w:r>
            <w:bookmarkEnd w:id="1"/>
            <w:r w:rsidR="00C63618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 xml:space="preserve"> / </w:t>
            </w:r>
            <w:r w:rsidR="008E282C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fldChar w:fldCharType="begin">
                <w:ffData>
                  <w:name w:val="Texto3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bookmarkStart w:id="2" w:name="Texto3"/>
            <w:r w:rsidR="00C63618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instrText xml:space="preserve"> FORMTEXT </w:instrText>
            </w:r>
            <w:r w:rsidR="008E282C"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r>
            <w:r w:rsidR="008E282C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fldChar w:fldCharType="separate"/>
            </w:r>
            <w:r w:rsidR="00C63618">
              <w:rPr>
                <w:rFonts w:ascii="Arial" w:eastAsia="Times New Roman" w:hAnsi="Arial" w:cs="Arial"/>
                <w:noProof/>
                <w:sz w:val="24"/>
                <w:szCs w:val="24"/>
                <w:lang w:eastAsia="es-ES"/>
              </w:rPr>
              <w:t> </w:t>
            </w:r>
            <w:r w:rsidR="00C63618">
              <w:rPr>
                <w:rFonts w:ascii="Arial" w:eastAsia="Times New Roman" w:hAnsi="Arial" w:cs="Arial"/>
                <w:noProof/>
                <w:sz w:val="24"/>
                <w:szCs w:val="24"/>
                <w:lang w:eastAsia="es-ES"/>
              </w:rPr>
              <w:t> </w:t>
            </w:r>
            <w:r w:rsidR="008E282C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fldChar w:fldCharType="end"/>
            </w:r>
            <w:bookmarkEnd w:id="2"/>
            <w:r w:rsidR="00C63618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 xml:space="preserve"> / </w:t>
            </w:r>
            <w:r w:rsidR="008E282C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fldChar w:fldCharType="begin">
                <w:ffData>
                  <w:name w:val="Texto4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bookmarkStart w:id="3" w:name="Texto4"/>
            <w:r w:rsidR="00C63618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instrText xml:space="preserve"> FORMTEXT </w:instrText>
            </w:r>
            <w:r w:rsidR="008E282C"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r>
            <w:r w:rsidR="008E282C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fldChar w:fldCharType="separate"/>
            </w:r>
            <w:r w:rsidR="00C63618">
              <w:rPr>
                <w:rFonts w:ascii="Arial" w:eastAsia="Times New Roman" w:hAnsi="Arial" w:cs="Arial"/>
                <w:noProof/>
                <w:sz w:val="24"/>
                <w:szCs w:val="24"/>
                <w:lang w:eastAsia="es-ES"/>
              </w:rPr>
              <w:t> </w:t>
            </w:r>
            <w:r w:rsidR="00C63618">
              <w:rPr>
                <w:rFonts w:ascii="Arial" w:eastAsia="Times New Roman" w:hAnsi="Arial" w:cs="Arial"/>
                <w:noProof/>
                <w:sz w:val="24"/>
                <w:szCs w:val="24"/>
                <w:lang w:eastAsia="es-ES"/>
              </w:rPr>
              <w:t> </w:t>
            </w:r>
            <w:r w:rsidR="00C63618">
              <w:rPr>
                <w:rFonts w:ascii="Arial" w:eastAsia="Times New Roman" w:hAnsi="Arial" w:cs="Arial"/>
                <w:noProof/>
                <w:sz w:val="24"/>
                <w:szCs w:val="24"/>
                <w:lang w:eastAsia="es-ES"/>
              </w:rPr>
              <w:t> </w:t>
            </w:r>
            <w:r w:rsidR="00C63618">
              <w:rPr>
                <w:rFonts w:ascii="Arial" w:eastAsia="Times New Roman" w:hAnsi="Arial" w:cs="Arial"/>
                <w:noProof/>
                <w:sz w:val="24"/>
                <w:szCs w:val="24"/>
                <w:lang w:eastAsia="es-ES"/>
              </w:rPr>
              <w:t> </w:t>
            </w:r>
            <w:r w:rsidR="008E282C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fldChar w:fldCharType="end"/>
            </w:r>
            <w:bookmarkEnd w:id="3"/>
          </w:p>
        </w:tc>
        <w:tc>
          <w:tcPr>
            <w:tcW w:w="448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4104D" w:rsidRPr="0034104D" w:rsidRDefault="0034104D" w:rsidP="00C63618">
            <w:pPr>
              <w:spacing w:line="48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4104D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Fecha</w:t>
            </w:r>
            <w:r w:rsidR="00C63618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 xml:space="preserve">: </w:t>
            </w:r>
            <w:r w:rsidR="008E282C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fldChar w:fldCharType="begin">
                <w:ffData>
                  <w:name w:val="Texto2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C63618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instrText xml:space="preserve"> FORMTEXT </w:instrText>
            </w:r>
            <w:r w:rsidR="008E282C"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r>
            <w:r w:rsidR="008E282C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fldChar w:fldCharType="separate"/>
            </w:r>
            <w:r w:rsidR="00C63618">
              <w:rPr>
                <w:rFonts w:ascii="Arial" w:eastAsia="Times New Roman" w:hAnsi="Arial" w:cs="Arial"/>
                <w:noProof/>
                <w:sz w:val="24"/>
                <w:szCs w:val="24"/>
                <w:lang w:eastAsia="es-ES"/>
              </w:rPr>
              <w:t> </w:t>
            </w:r>
            <w:r w:rsidR="00C63618">
              <w:rPr>
                <w:rFonts w:ascii="Arial" w:eastAsia="Times New Roman" w:hAnsi="Arial" w:cs="Arial"/>
                <w:noProof/>
                <w:sz w:val="24"/>
                <w:szCs w:val="24"/>
                <w:lang w:eastAsia="es-ES"/>
              </w:rPr>
              <w:t> </w:t>
            </w:r>
            <w:r w:rsidR="008E282C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fldChar w:fldCharType="end"/>
            </w:r>
            <w:r w:rsidR="00C63618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 xml:space="preserve"> / </w:t>
            </w:r>
            <w:r w:rsidR="008E282C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fldChar w:fldCharType="begin">
                <w:ffData>
                  <w:name w:val="Texto3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C63618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instrText xml:space="preserve"> FORMTEXT </w:instrText>
            </w:r>
            <w:r w:rsidR="008E282C"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r>
            <w:r w:rsidR="008E282C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fldChar w:fldCharType="separate"/>
            </w:r>
            <w:r w:rsidR="00C63618">
              <w:rPr>
                <w:rFonts w:ascii="Arial" w:eastAsia="Times New Roman" w:hAnsi="Arial" w:cs="Arial"/>
                <w:noProof/>
                <w:sz w:val="24"/>
                <w:szCs w:val="24"/>
                <w:lang w:eastAsia="es-ES"/>
              </w:rPr>
              <w:t> </w:t>
            </w:r>
            <w:r w:rsidR="00C63618">
              <w:rPr>
                <w:rFonts w:ascii="Arial" w:eastAsia="Times New Roman" w:hAnsi="Arial" w:cs="Arial"/>
                <w:noProof/>
                <w:sz w:val="24"/>
                <w:szCs w:val="24"/>
                <w:lang w:eastAsia="es-ES"/>
              </w:rPr>
              <w:t> </w:t>
            </w:r>
            <w:r w:rsidR="008E282C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fldChar w:fldCharType="end"/>
            </w:r>
            <w:r w:rsidR="00C63618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 xml:space="preserve"> / </w:t>
            </w:r>
            <w:r w:rsidR="008E282C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fldChar w:fldCharType="begin">
                <w:ffData>
                  <w:name w:val="Texto4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="00C63618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instrText xml:space="preserve"> FORMTEXT </w:instrText>
            </w:r>
            <w:r w:rsidR="008E282C"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r>
            <w:r w:rsidR="008E282C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fldChar w:fldCharType="separate"/>
            </w:r>
            <w:r w:rsidR="00C63618">
              <w:rPr>
                <w:rFonts w:ascii="Arial" w:eastAsia="Times New Roman" w:hAnsi="Arial" w:cs="Arial"/>
                <w:noProof/>
                <w:sz w:val="24"/>
                <w:szCs w:val="24"/>
                <w:lang w:eastAsia="es-ES"/>
              </w:rPr>
              <w:t> </w:t>
            </w:r>
            <w:r w:rsidR="00C63618">
              <w:rPr>
                <w:rFonts w:ascii="Arial" w:eastAsia="Times New Roman" w:hAnsi="Arial" w:cs="Arial"/>
                <w:noProof/>
                <w:sz w:val="24"/>
                <w:szCs w:val="24"/>
                <w:lang w:eastAsia="es-ES"/>
              </w:rPr>
              <w:t> </w:t>
            </w:r>
            <w:r w:rsidR="00C63618">
              <w:rPr>
                <w:rFonts w:ascii="Arial" w:eastAsia="Times New Roman" w:hAnsi="Arial" w:cs="Arial"/>
                <w:noProof/>
                <w:sz w:val="24"/>
                <w:szCs w:val="24"/>
                <w:lang w:eastAsia="es-ES"/>
              </w:rPr>
              <w:t> </w:t>
            </w:r>
            <w:r w:rsidR="00C63618">
              <w:rPr>
                <w:rFonts w:ascii="Arial" w:eastAsia="Times New Roman" w:hAnsi="Arial" w:cs="Arial"/>
                <w:noProof/>
                <w:sz w:val="24"/>
                <w:szCs w:val="24"/>
                <w:lang w:eastAsia="es-ES"/>
              </w:rPr>
              <w:t> </w:t>
            </w:r>
            <w:r w:rsidR="008E282C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fldChar w:fldCharType="end"/>
            </w:r>
          </w:p>
        </w:tc>
      </w:tr>
      <w:tr w:rsidR="0034104D" w:rsidTr="00C63618">
        <w:tc>
          <w:tcPr>
            <w:tcW w:w="448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4104D" w:rsidRPr="0034104D" w:rsidRDefault="0034104D" w:rsidP="0034104D">
            <w:pPr>
              <w:spacing w:line="480" w:lineRule="auto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</w:p>
        </w:tc>
        <w:tc>
          <w:tcPr>
            <w:tcW w:w="448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4104D" w:rsidRPr="0034104D" w:rsidRDefault="0034104D" w:rsidP="0034104D">
            <w:pPr>
              <w:spacing w:line="480" w:lineRule="auto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</w:p>
        </w:tc>
      </w:tr>
      <w:tr w:rsidR="00C63618" w:rsidTr="00C63618"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63618" w:rsidRPr="0034104D" w:rsidRDefault="00C63618" w:rsidP="0034104D">
            <w:pPr>
              <w:spacing w:line="48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</w:p>
        </w:tc>
        <w:tc>
          <w:tcPr>
            <w:tcW w:w="52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63618" w:rsidRDefault="008E282C" w:rsidP="0034104D">
            <w:pPr>
              <w:spacing w:line="48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8E282C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pict>
                <v:rect id="_x0000_i1027" style="width:0;height:1.5pt" o:hralign="center" o:hrstd="t" o:hr="t" fillcolor="#a0a0a0" stroked="f"/>
              </w:pict>
            </w:r>
          </w:p>
          <w:p w:rsidR="00C63618" w:rsidRPr="0034104D" w:rsidRDefault="00C63618" w:rsidP="00C63618">
            <w:pPr>
              <w:spacing w:line="48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34104D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Vº Bº Decanato de Estudios de Postgrado</w:t>
            </w:r>
          </w:p>
        </w:tc>
        <w:tc>
          <w:tcPr>
            <w:tcW w:w="178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63618" w:rsidRPr="0034104D" w:rsidRDefault="00C63618" w:rsidP="0034104D">
            <w:pPr>
              <w:spacing w:line="48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</w:p>
        </w:tc>
      </w:tr>
      <w:tr w:rsidR="0034104D" w:rsidTr="00C63618">
        <w:tc>
          <w:tcPr>
            <w:tcW w:w="8978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34104D" w:rsidRPr="0034104D" w:rsidRDefault="0034104D" w:rsidP="00C63618">
            <w:pPr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</w:p>
        </w:tc>
      </w:tr>
      <w:tr w:rsidR="00C63618" w:rsidTr="00C63618">
        <w:tc>
          <w:tcPr>
            <w:tcW w:w="8978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C63618" w:rsidRPr="0034104D" w:rsidRDefault="00C63618" w:rsidP="00C63618">
            <w:pPr>
              <w:spacing w:line="48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4104D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Fecha</w:t>
            </w:r>
            <w:r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 xml:space="preserve">: </w:t>
            </w:r>
            <w:r w:rsidR="008E282C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fldChar w:fldCharType="begin">
                <w:ffData>
                  <w:name w:val="Texto2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instrText xml:space="preserve"> FORMTEXT </w:instrText>
            </w:r>
            <w:r w:rsidR="008E282C"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r>
            <w:r w:rsidR="008E282C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z w:val="24"/>
                <w:szCs w:val="24"/>
                <w:lang w:eastAsia="es-ES"/>
              </w:rPr>
              <w:t> </w:t>
            </w:r>
            <w:r>
              <w:rPr>
                <w:rFonts w:ascii="Arial" w:eastAsia="Times New Roman" w:hAnsi="Arial" w:cs="Arial"/>
                <w:noProof/>
                <w:sz w:val="24"/>
                <w:szCs w:val="24"/>
                <w:lang w:eastAsia="es-ES"/>
              </w:rPr>
              <w:t> </w:t>
            </w:r>
            <w:r w:rsidR="008E282C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fldChar w:fldCharType="end"/>
            </w:r>
            <w:r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 xml:space="preserve"> / </w:t>
            </w:r>
            <w:r w:rsidR="008E282C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fldChar w:fldCharType="begin">
                <w:ffData>
                  <w:name w:val="Texto3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instrText xml:space="preserve"> FORMTEXT </w:instrText>
            </w:r>
            <w:r w:rsidR="008E282C"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r>
            <w:r w:rsidR="008E282C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z w:val="24"/>
                <w:szCs w:val="24"/>
                <w:lang w:eastAsia="es-ES"/>
              </w:rPr>
              <w:t> </w:t>
            </w:r>
            <w:r>
              <w:rPr>
                <w:rFonts w:ascii="Arial" w:eastAsia="Times New Roman" w:hAnsi="Arial" w:cs="Arial"/>
                <w:noProof/>
                <w:sz w:val="24"/>
                <w:szCs w:val="24"/>
                <w:lang w:eastAsia="es-ES"/>
              </w:rPr>
              <w:t> </w:t>
            </w:r>
            <w:r w:rsidR="008E282C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fldChar w:fldCharType="end"/>
            </w:r>
            <w:r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 xml:space="preserve"> / </w:t>
            </w:r>
            <w:r w:rsidR="008E282C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fldChar w:fldCharType="begin">
                <w:ffData>
                  <w:name w:val="Texto4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instrText xml:space="preserve"> FORMTEXT </w:instrText>
            </w:r>
            <w:r w:rsidR="008E282C"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r>
            <w:r w:rsidR="008E282C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z w:val="24"/>
                <w:szCs w:val="24"/>
                <w:lang w:eastAsia="es-ES"/>
              </w:rPr>
              <w:t> </w:t>
            </w:r>
            <w:r>
              <w:rPr>
                <w:rFonts w:ascii="Arial" w:eastAsia="Times New Roman" w:hAnsi="Arial" w:cs="Arial"/>
                <w:noProof/>
                <w:sz w:val="24"/>
                <w:szCs w:val="24"/>
                <w:lang w:eastAsia="es-ES"/>
              </w:rPr>
              <w:t> </w:t>
            </w:r>
            <w:r>
              <w:rPr>
                <w:rFonts w:ascii="Arial" w:eastAsia="Times New Roman" w:hAnsi="Arial" w:cs="Arial"/>
                <w:noProof/>
                <w:sz w:val="24"/>
                <w:szCs w:val="24"/>
                <w:lang w:eastAsia="es-ES"/>
              </w:rPr>
              <w:t> </w:t>
            </w:r>
            <w:r>
              <w:rPr>
                <w:rFonts w:ascii="Arial" w:eastAsia="Times New Roman" w:hAnsi="Arial" w:cs="Arial"/>
                <w:noProof/>
                <w:sz w:val="24"/>
                <w:szCs w:val="24"/>
                <w:lang w:eastAsia="es-ES"/>
              </w:rPr>
              <w:t> </w:t>
            </w:r>
            <w:r w:rsidR="008E282C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fldChar w:fldCharType="end"/>
            </w:r>
          </w:p>
        </w:tc>
      </w:tr>
    </w:tbl>
    <w:p w:rsidR="00C63618" w:rsidRPr="0008284A" w:rsidRDefault="00C63618" w:rsidP="00C63618">
      <w:pPr>
        <w:rPr>
          <w:sz w:val="16"/>
          <w:szCs w:val="16"/>
        </w:rPr>
      </w:pPr>
      <w:r w:rsidRPr="0008284A">
        <w:rPr>
          <w:sz w:val="16"/>
          <w:szCs w:val="16"/>
        </w:rPr>
        <w:t xml:space="preserve">Formulario </w:t>
      </w:r>
      <w:r w:rsidR="0008284A" w:rsidRPr="0008284A">
        <w:rPr>
          <w:sz w:val="16"/>
          <w:szCs w:val="16"/>
        </w:rPr>
        <w:t xml:space="preserve"> DII 236.00.30</w:t>
      </w:r>
      <w:r w:rsidR="00081E54">
        <w:rPr>
          <w:sz w:val="16"/>
          <w:szCs w:val="16"/>
        </w:rPr>
        <w:t xml:space="preserve">  </w:t>
      </w:r>
      <w:r w:rsidR="0008284A" w:rsidRPr="0008284A">
        <w:rPr>
          <w:sz w:val="16"/>
          <w:szCs w:val="16"/>
        </w:rPr>
        <w:t xml:space="preserve"> 11/2016</w:t>
      </w:r>
    </w:p>
    <w:sectPr w:rsidR="00C63618" w:rsidRPr="0008284A" w:rsidSect="007C27D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cumentProtection w:edit="forms" w:enforcement="1" w:cryptProviderType="rsaFull" w:cryptAlgorithmClass="hash" w:cryptAlgorithmType="typeAny" w:cryptAlgorithmSid="4" w:cryptSpinCount="100000" w:hash="2Rt6zzm0IEGK/xh0J7sCj/K6sWM=" w:salt="0YWpo49it3B+XZg2PEeNzg=="/>
  <w:defaultTabStop w:val="708"/>
  <w:hyphenationZone w:val="425"/>
  <w:characterSpacingControl w:val="doNotCompress"/>
  <w:compat/>
  <w:rsids>
    <w:rsidRoot w:val="0034104D"/>
    <w:rsid w:val="0004139A"/>
    <w:rsid w:val="00081E54"/>
    <w:rsid w:val="0008284A"/>
    <w:rsid w:val="00106379"/>
    <w:rsid w:val="00147477"/>
    <w:rsid w:val="00192C5D"/>
    <w:rsid w:val="00235C27"/>
    <w:rsid w:val="002622EC"/>
    <w:rsid w:val="0034104D"/>
    <w:rsid w:val="005053C9"/>
    <w:rsid w:val="00572791"/>
    <w:rsid w:val="00667E73"/>
    <w:rsid w:val="007C27D0"/>
    <w:rsid w:val="008052AC"/>
    <w:rsid w:val="0082635E"/>
    <w:rsid w:val="00892479"/>
    <w:rsid w:val="008E282C"/>
    <w:rsid w:val="00A2716D"/>
    <w:rsid w:val="00C63618"/>
    <w:rsid w:val="00C70047"/>
    <w:rsid w:val="00D23854"/>
    <w:rsid w:val="00D77FA4"/>
    <w:rsid w:val="00F057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V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V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27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34104D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EncabezadoCar">
    <w:name w:val="Encabezado Car"/>
    <w:basedOn w:val="Fuentedeprrafopredeter"/>
    <w:link w:val="Encabezado"/>
    <w:rsid w:val="0034104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410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4104D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34104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236.00.30 solicitud de apertura de asignatura (por oferta extemporanea).dotx</Template>
  <TotalTime>4294967272</TotalTime>
  <Pages>1</Pages>
  <Words>85</Words>
  <Characters>472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vparedes</dc:creator>
  <cp:lastModifiedBy>vparedes</cp:lastModifiedBy>
  <cp:revision>3</cp:revision>
  <dcterms:created xsi:type="dcterms:W3CDTF">2016-10-18T17:29:00Z</dcterms:created>
  <dcterms:modified xsi:type="dcterms:W3CDTF">2016-11-16T18:47:00Z</dcterms:modified>
</cp:coreProperties>
</file>