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0" w:rsidRDefault="0041682E">
      <w:r>
        <w:rPr>
          <w:noProof/>
          <w:lang w:eastAsia="es-VE"/>
        </w:rPr>
        <w:pict>
          <v:group id="_x0000_s1026" style="position:absolute;margin-left:-23.8pt;margin-top:-26.1pt;width:477.25pt;height:1in;z-index:251658240" coordorigin="1288,1100" coordsize="9545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88;top:1100;width:4220;height:1440" filled="f" stroked="f">
              <v:textbox style="mso-next-textbox:#_x0000_s1027">
                <w:txbxContent>
                  <w:p w:rsidR="0034104D" w:rsidRDefault="0034104D" w:rsidP="0034104D">
                    <w:pPr>
                      <w:pStyle w:val="Encabezado"/>
                      <w:spacing w:before="60"/>
                      <w:jc w:val="center"/>
                    </w:pPr>
                    <w:r w:rsidRPr="00360BA5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pt;height:31.5pt" o:ole="">
                          <v:imagedata r:id="rId4" o:title=""/>
                        </v:shape>
                        <o:OLEObject Type="Embed" ProgID="Imaging.Document" ShapeID="_x0000_i1025" DrawAspect="Content" ObjectID="_1540812968" r:id="rId5"/>
                      </w:object>
                    </w:r>
                  </w:p>
                  <w:p w:rsidR="0034104D" w:rsidRPr="00A65F42" w:rsidRDefault="0034104D" w:rsidP="0034104D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34104D" w:rsidRDefault="0034104D" w:rsidP="0034104D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28" type="#_x0000_t202" style="position:absolute;left:6613;top:1100;width:4220;height:1440" filled="f" stroked="f">
              <v:textbox style="mso-next-textbox:#_x0000_s1028">
                <w:txbxContent>
                  <w:p w:rsidR="0034104D" w:rsidRDefault="0034104D" w:rsidP="0034104D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eastAsia="es-VE"/>
                      </w:rPr>
                      <w:drawing>
                        <wp:inline distT="0" distB="0" distL="0" distR="0">
                          <wp:extent cx="942975" cy="581025"/>
                          <wp:effectExtent l="19050" t="0" r="9525" b="0"/>
                          <wp:docPr id="1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4104D" w:rsidRDefault="0034104D" w:rsidP="0034104D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34104D" w:rsidRPr="004925A2" w:rsidRDefault="0034104D" w:rsidP="0034104D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34104D" w:rsidRDefault="0034104D"/>
    <w:p w:rsidR="00192C5D" w:rsidRDefault="00192C5D"/>
    <w:p w:rsidR="0034104D" w:rsidRDefault="00B37AAF" w:rsidP="00B37AAF">
      <w:pPr>
        <w:jc w:val="center"/>
      </w:pPr>
      <w:r>
        <w:rPr>
          <w:rFonts w:ascii="Times New Roman" w:eastAsia="Times New Roman" w:hAnsi="Times New Roman"/>
          <w:sz w:val="28"/>
          <w:szCs w:val="28"/>
          <w:lang w:eastAsia="es-ES"/>
        </w:rPr>
        <w:t>RESUMEN DE TESIS</w:t>
      </w:r>
    </w:p>
    <w:tbl>
      <w:tblPr>
        <w:tblStyle w:val="Tablaconcuadrcula"/>
        <w:tblW w:w="10031" w:type="dxa"/>
        <w:tblInd w:w="-45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2727"/>
        <w:gridCol w:w="4361"/>
      </w:tblGrid>
      <w:tr w:rsidR="00B37AAF" w:rsidTr="00D252A5">
        <w:trPr>
          <w:trHeight w:val="825"/>
        </w:trPr>
        <w:tc>
          <w:tcPr>
            <w:tcW w:w="2943" w:type="dxa"/>
            <w:tcBorders>
              <w:top w:val="thinThickSmallGap" w:sz="24" w:space="0" w:color="auto"/>
              <w:right w:val="thinThickSmallGap" w:sz="24" w:space="0" w:color="auto"/>
            </w:tcBorders>
            <w:vAlign w:val="bottom"/>
          </w:tcPr>
          <w:p w:rsidR="00B37AAF" w:rsidRPr="00653419" w:rsidRDefault="00B37AAF" w:rsidP="00B37AAF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Nombre del estudiante: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37AAF" w:rsidRPr="00653419" w:rsidRDefault="0041682E" w:rsidP="00B3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 w:rsidR="00B37AAF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37AAF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23483A" w:rsidTr="00854CD4">
        <w:trPr>
          <w:trHeight w:val="825"/>
        </w:trPr>
        <w:tc>
          <w:tcPr>
            <w:tcW w:w="2943" w:type="dxa"/>
            <w:tcBorders>
              <w:top w:val="thinThickSmallGap" w:sz="24" w:space="0" w:color="auto"/>
              <w:right w:val="thinThickSmallGap" w:sz="24" w:space="0" w:color="auto"/>
            </w:tcBorders>
            <w:vAlign w:val="bottom"/>
          </w:tcPr>
          <w:p w:rsidR="0023483A" w:rsidRPr="00653419" w:rsidRDefault="0023483A" w:rsidP="00B37AAF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Título de la tesis: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3483A" w:rsidRPr="00653419" w:rsidRDefault="0041682E" w:rsidP="002348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483A" w:rsidTr="00CD7A19">
        <w:trPr>
          <w:trHeight w:val="825"/>
        </w:trPr>
        <w:tc>
          <w:tcPr>
            <w:tcW w:w="2943" w:type="dxa"/>
            <w:tcBorders>
              <w:top w:val="thinThickSmallGap" w:sz="24" w:space="0" w:color="auto"/>
              <w:right w:val="thinThickSmallGap" w:sz="24" w:space="0" w:color="auto"/>
            </w:tcBorders>
            <w:vAlign w:val="bottom"/>
          </w:tcPr>
          <w:p w:rsidR="0023483A" w:rsidRPr="00653419" w:rsidRDefault="0023483A" w:rsidP="00B37AAF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Nombre del asesor: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3483A" w:rsidRPr="00653419" w:rsidRDefault="0041682E" w:rsidP="0023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483A" w:rsidTr="00160FA4">
        <w:trPr>
          <w:trHeight w:val="825"/>
        </w:trPr>
        <w:tc>
          <w:tcPr>
            <w:tcW w:w="2943" w:type="dxa"/>
            <w:tcBorders>
              <w:top w:val="thinThickSmallGap" w:sz="24" w:space="0" w:color="auto"/>
              <w:right w:val="thinThickSmallGap" w:sz="24" w:space="0" w:color="auto"/>
            </w:tcBorders>
            <w:vAlign w:val="bottom"/>
          </w:tcPr>
          <w:p w:rsidR="0023483A" w:rsidRPr="00653419" w:rsidRDefault="0023483A" w:rsidP="00B37AAF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Miembros del jurado :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3483A" w:rsidRPr="00653419" w:rsidRDefault="0041682E" w:rsidP="0023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53419" w:rsidTr="00B37AAF">
        <w:trPr>
          <w:trHeight w:val="737"/>
        </w:trPr>
        <w:tc>
          <w:tcPr>
            <w:tcW w:w="294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653419" w:rsidP="00B37AAF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Palabras claves: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53419" w:rsidRPr="00653419" w:rsidRDefault="0041682E" w:rsidP="00B37A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653419" w:rsidRPr="00653419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653419" w:rsidRPr="00653419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653419" w:rsidRPr="00653419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653419" w:rsidRPr="00653419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653419" w:rsidRPr="00653419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653419" w:rsidRPr="00653419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53419" w:rsidTr="00B37AAF">
        <w:trPr>
          <w:trHeight w:val="737"/>
        </w:trPr>
        <w:tc>
          <w:tcPr>
            <w:tcW w:w="294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653419" w:rsidP="00B37AAF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653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Sobresaliente</w:t>
            </w:r>
          </w:p>
        </w:tc>
        <w:tc>
          <w:tcPr>
            <w:tcW w:w="272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653419" w:rsidP="00B37A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419">
              <w:rPr>
                <w:rFonts w:ascii="Times New Roman" w:hAnsi="Times New Roman" w:cs="Times New Roman"/>
                <w:sz w:val="24"/>
                <w:szCs w:val="24"/>
              </w:rPr>
              <w:t xml:space="preserve">SI   </w:t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5"/>
            <w:r w:rsidRPr="0065341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 w:rsidRPr="00653419">
              <w:rPr>
                <w:rFonts w:ascii="Times New Roman" w:hAnsi="Times New Roman" w:cs="Times New Roman"/>
                <w:sz w:val="24"/>
                <w:szCs w:val="24"/>
              </w:rPr>
              <w:t xml:space="preserve">       NO   </w:t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43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53419" w:rsidRPr="00653419" w:rsidRDefault="00653419" w:rsidP="00B37A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419">
              <w:rPr>
                <w:rFonts w:ascii="Times New Roman" w:hAnsi="Times New Roman" w:cs="Times New Roman"/>
                <w:sz w:val="24"/>
                <w:szCs w:val="24"/>
              </w:rPr>
              <w:t xml:space="preserve">Graduado con honores: SI </w:t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t xml:space="preserve">        NO </w:t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341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</w:r>
            <w:r w:rsidR="004168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682E" w:rsidRPr="0065341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53419" w:rsidTr="00B37AAF">
        <w:trPr>
          <w:trHeight w:val="737"/>
        </w:trPr>
        <w:tc>
          <w:tcPr>
            <w:tcW w:w="294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653419" w:rsidP="00B37AAF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653419">
              <w:rPr>
                <w:rFonts w:ascii="Times New Roman" w:hAnsi="Times New Roman" w:cs="Times New Roman"/>
                <w:b/>
                <w:sz w:val="24"/>
                <w:szCs w:val="24"/>
              </w:rPr>
              <w:t>Nº de PAGS</w:t>
            </w:r>
            <w:r w:rsidR="00B37A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72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41682E" w:rsidP="00B37A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6"/>
            <w:r w:rsidR="00B37AAF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37AAF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B37AAF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3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653419" w:rsidRPr="00653419" w:rsidRDefault="00653419" w:rsidP="00B37A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419">
              <w:rPr>
                <w:rFonts w:ascii="Times New Roman" w:hAnsi="Times New Roman" w:cs="Times New Roman"/>
                <w:sz w:val="24"/>
                <w:szCs w:val="24"/>
              </w:rPr>
              <w:t xml:space="preserve">Fecha de graduación: 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instrText xml:space="preserve"> FORMTEXT </w:instrTex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separate"/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end"/>
            </w:r>
            <w:r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/ 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instrText xml:space="preserve"> FORMTEXT </w:instrTex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separate"/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end"/>
            </w:r>
            <w:r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/ 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instrText xml:space="preserve"> FORMTEXT </w:instrTex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separate"/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Pr="006534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t> </w:t>
            </w:r>
            <w:r w:rsidR="0041682E" w:rsidRPr="006534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end"/>
            </w:r>
          </w:p>
        </w:tc>
      </w:tr>
      <w:tr w:rsidR="0023483A" w:rsidTr="0023483A">
        <w:trPr>
          <w:trHeight w:val="825"/>
        </w:trPr>
        <w:tc>
          <w:tcPr>
            <w:tcW w:w="2943" w:type="dxa"/>
            <w:tcBorders>
              <w:top w:val="thinThickSmallGap" w:sz="24" w:space="0" w:color="auto"/>
              <w:right w:val="thinThickSmallGap" w:sz="24" w:space="0" w:color="auto"/>
            </w:tcBorders>
            <w:vAlign w:val="bottom"/>
          </w:tcPr>
          <w:p w:rsidR="0023483A" w:rsidRPr="00653419" w:rsidRDefault="0023483A" w:rsidP="00B37AAF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19">
              <w:rPr>
                <w:rFonts w:ascii="Times New Roman" w:hAnsi="Times New Roman" w:cs="Times New Roman"/>
                <w:b/>
                <w:sz w:val="24"/>
                <w:szCs w:val="24"/>
              </w:rPr>
              <w:t>Maestría 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708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3483A" w:rsidRPr="00653419" w:rsidRDefault="0041682E" w:rsidP="00234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3" w:name="Texto7"/>
            <w:r w:rsidR="0023483A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="0023483A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653419" w:rsidRDefault="00653419" w:rsidP="00C63618"/>
    <w:tbl>
      <w:tblPr>
        <w:tblStyle w:val="Tablaconcuadrcula"/>
        <w:tblW w:w="10065" w:type="dxa"/>
        <w:tblInd w:w="-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none" w:sz="0" w:space="0" w:color="auto"/>
          <w:insideV w:val="thinThickSmallGap" w:sz="24" w:space="0" w:color="auto"/>
        </w:tblBorders>
        <w:tblLook w:val="04A0"/>
      </w:tblPr>
      <w:tblGrid>
        <w:gridCol w:w="10065"/>
      </w:tblGrid>
      <w:tr w:rsidR="00B37AAF" w:rsidTr="0023483A">
        <w:trPr>
          <w:trHeight w:val="3605"/>
        </w:trPr>
        <w:tc>
          <w:tcPr>
            <w:tcW w:w="10065" w:type="dxa"/>
          </w:tcPr>
          <w:p w:rsidR="00B37AAF" w:rsidRDefault="00B37AAF" w:rsidP="0023483A">
            <w:r>
              <w:t xml:space="preserve">Resumen: </w:t>
            </w:r>
            <w:r w:rsidR="0041682E"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bookmarkStart w:id="4" w:name="Texto5"/>
            <w:r w:rsidR="0023483A">
              <w:rPr>
                <w:sz w:val="18"/>
                <w:szCs w:val="18"/>
              </w:rPr>
              <w:instrText xml:space="preserve"> FORMTEXT </w:instrText>
            </w:r>
            <w:r w:rsidR="0041682E">
              <w:rPr>
                <w:sz w:val="18"/>
                <w:szCs w:val="18"/>
              </w:rPr>
            </w:r>
            <w:r w:rsidR="0041682E">
              <w:rPr>
                <w:sz w:val="18"/>
                <w:szCs w:val="18"/>
              </w:rPr>
              <w:fldChar w:fldCharType="separate"/>
            </w:r>
            <w:r w:rsidR="0023483A">
              <w:rPr>
                <w:noProof/>
                <w:sz w:val="18"/>
                <w:szCs w:val="18"/>
              </w:rPr>
              <w:t> </w:t>
            </w:r>
            <w:r w:rsidR="0023483A">
              <w:rPr>
                <w:noProof/>
                <w:sz w:val="18"/>
                <w:szCs w:val="18"/>
              </w:rPr>
              <w:t> </w:t>
            </w:r>
            <w:r w:rsidR="0023483A">
              <w:rPr>
                <w:noProof/>
                <w:sz w:val="18"/>
                <w:szCs w:val="18"/>
              </w:rPr>
              <w:t> </w:t>
            </w:r>
            <w:r w:rsidR="0023483A">
              <w:rPr>
                <w:noProof/>
                <w:sz w:val="18"/>
                <w:szCs w:val="18"/>
              </w:rPr>
              <w:t> </w:t>
            </w:r>
            <w:r w:rsidR="0023483A">
              <w:rPr>
                <w:noProof/>
                <w:sz w:val="18"/>
                <w:szCs w:val="18"/>
              </w:rPr>
              <w:t> </w:t>
            </w:r>
            <w:r w:rsidR="0041682E">
              <w:rPr>
                <w:sz w:val="18"/>
                <w:szCs w:val="18"/>
              </w:rPr>
              <w:fldChar w:fldCharType="end"/>
            </w:r>
            <w:bookmarkEnd w:id="4"/>
          </w:p>
        </w:tc>
      </w:tr>
    </w:tbl>
    <w:p w:rsidR="00C63618" w:rsidRPr="00471E98" w:rsidRDefault="00C63618" w:rsidP="00C63618">
      <w:pPr>
        <w:rPr>
          <w:sz w:val="16"/>
          <w:szCs w:val="16"/>
        </w:rPr>
      </w:pPr>
      <w:r w:rsidRPr="00471E98">
        <w:rPr>
          <w:sz w:val="16"/>
          <w:szCs w:val="16"/>
        </w:rPr>
        <w:t xml:space="preserve">Formulario </w:t>
      </w:r>
      <w:r w:rsidR="00471E98" w:rsidRPr="00471E98">
        <w:rPr>
          <w:sz w:val="16"/>
          <w:szCs w:val="16"/>
        </w:rPr>
        <w:t xml:space="preserve"> DII 2036.00.29  11/2016</w:t>
      </w:r>
    </w:p>
    <w:sectPr w:rsidR="00C63618" w:rsidRPr="00471E98" w:rsidSect="00B37AAF">
      <w:pgSz w:w="12240" w:h="15840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dV37AJbhiwlZcVG3Oe8vo+GE7g=" w:salt="4XIGSI32QgGnnQ4z/3Hfnw=="/>
  <w:defaultTabStop w:val="708"/>
  <w:hyphenationZone w:val="425"/>
  <w:characterSpacingControl w:val="doNotCompress"/>
  <w:compat/>
  <w:rsids>
    <w:rsidRoot w:val="0034104D"/>
    <w:rsid w:val="0004139A"/>
    <w:rsid w:val="00106379"/>
    <w:rsid w:val="00192C5D"/>
    <w:rsid w:val="0023483A"/>
    <w:rsid w:val="00235C27"/>
    <w:rsid w:val="002622EC"/>
    <w:rsid w:val="0034104D"/>
    <w:rsid w:val="0041682E"/>
    <w:rsid w:val="00471E98"/>
    <w:rsid w:val="005053C9"/>
    <w:rsid w:val="00572791"/>
    <w:rsid w:val="00653419"/>
    <w:rsid w:val="00667E73"/>
    <w:rsid w:val="00692497"/>
    <w:rsid w:val="006A64B5"/>
    <w:rsid w:val="007C27D0"/>
    <w:rsid w:val="008052AC"/>
    <w:rsid w:val="0082635E"/>
    <w:rsid w:val="00892479"/>
    <w:rsid w:val="00B37AAF"/>
    <w:rsid w:val="00C63618"/>
    <w:rsid w:val="00C70047"/>
    <w:rsid w:val="00D77FA4"/>
    <w:rsid w:val="00E66BC8"/>
    <w:rsid w:val="00F05708"/>
    <w:rsid w:val="00F35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7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4104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3410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104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41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236.00.29 resumen de tesis.dotx</Template>
  <TotalTime>4294967295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5</cp:revision>
  <dcterms:created xsi:type="dcterms:W3CDTF">2016-10-18T17:29:00Z</dcterms:created>
  <dcterms:modified xsi:type="dcterms:W3CDTF">2016-11-16T18:48:00Z</dcterms:modified>
</cp:coreProperties>
</file>