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D0" w:rsidRDefault="0063376B">
      <w:r>
        <w:rPr>
          <w:noProof/>
          <w:lang w:eastAsia="es-VE"/>
        </w:rPr>
        <w:pict>
          <v:group id="_x0000_s1032" style="position:absolute;margin-left:-45.4pt;margin-top:11pt;width:525.25pt;height:75.6pt;z-index:251656192" coordorigin="793,504" coordsize="10505,151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793;top:504;width:4220;height:1512" o:regroupid="1" filled="f" stroked="f">
              <v:textbox style="mso-next-textbox:#_x0000_s1030">
                <w:txbxContent>
                  <w:p w:rsidR="001B6FA2" w:rsidRDefault="001B6FA2" w:rsidP="001B6FA2">
                    <w:pPr>
                      <w:pStyle w:val="Encabezado"/>
                      <w:spacing w:before="60"/>
                      <w:jc w:val="center"/>
                    </w:pPr>
                    <w:r w:rsidRPr="001A3F63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7" type="#_x0000_t75" style="width:48.75pt;height:30.75pt" o:ole="">
                          <v:imagedata r:id="rId6" o:title=""/>
                        </v:shape>
                        <o:OLEObject Type="Embed" ProgID="Imaging.Document" ShapeID="_x0000_i1027" DrawAspect="Content" ObjectID="_1540813063" r:id="rId7"/>
                      </w:object>
                    </w:r>
                  </w:p>
                  <w:p w:rsidR="001B6FA2" w:rsidRPr="00A65F42" w:rsidRDefault="001B6FA2" w:rsidP="001B6FA2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1B6FA2" w:rsidRDefault="001B6FA2" w:rsidP="001B6FA2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31" type="#_x0000_t202" style="position:absolute;left:7078;top:504;width:4220;height:1512" o:regroupid="1" filled="f" stroked="f">
              <v:textbox style="mso-next-textbox:#_x0000_s1031">
                <w:txbxContent>
                  <w:p w:rsidR="001B6FA2" w:rsidRDefault="00964444" w:rsidP="001B6FA2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eastAsia="es-VE"/>
                      </w:rPr>
                      <w:drawing>
                        <wp:inline distT="0" distB="0" distL="0" distR="0">
                          <wp:extent cx="940435" cy="577850"/>
                          <wp:effectExtent l="19050" t="0" r="0" b="0"/>
                          <wp:docPr id="2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0435" cy="577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B6FA2" w:rsidRDefault="001B6FA2" w:rsidP="001B6FA2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1B6FA2" w:rsidRPr="004925A2" w:rsidRDefault="001B6FA2" w:rsidP="001B6FA2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1B6FA2" w:rsidRDefault="001B6FA2"/>
    <w:p w:rsidR="001B6FA2" w:rsidRDefault="001B6FA2"/>
    <w:p w:rsidR="001B6FA2" w:rsidRDefault="001B6FA2"/>
    <w:p w:rsidR="00860AEC" w:rsidRPr="0036473A" w:rsidRDefault="00D963B3" w:rsidP="00D963B3">
      <w:pPr>
        <w:spacing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36473A">
        <w:rPr>
          <w:rFonts w:ascii="Arial Narrow" w:hAnsi="Arial Narrow"/>
          <w:b/>
          <w:sz w:val="24"/>
          <w:szCs w:val="24"/>
        </w:rPr>
        <w:t>PAGO DE MATRÍCULA CON TARJETA DE CRÉDITO</w:t>
      </w:r>
    </w:p>
    <w:tbl>
      <w:tblPr>
        <w:tblStyle w:val="Tablaconcuadrcula"/>
        <w:tblW w:w="10490" w:type="dxa"/>
        <w:tblInd w:w="-459" w:type="dxa"/>
        <w:tblLook w:val="04A0"/>
      </w:tblPr>
      <w:tblGrid>
        <w:gridCol w:w="2622"/>
        <w:gridCol w:w="638"/>
        <w:gridCol w:w="1985"/>
        <w:gridCol w:w="103"/>
        <w:gridCol w:w="1315"/>
        <w:gridCol w:w="109"/>
        <w:gridCol w:w="2017"/>
        <w:gridCol w:w="1701"/>
      </w:tblGrid>
      <w:tr w:rsidR="0036473A" w:rsidRPr="00D963B3" w:rsidTr="00734C36">
        <w:trPr>
          <w:trHeight w:val="978"/>
        </w:trPr>
        <w:tc>
          <w:tcPr>
            <w:tcW w:w="6663" w:type="dxa"/>
            <w:gridSpan w:val="5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:rsidR="0036473A" w:rsidRPr="00D963B3" w:rsidRDefault="0036473A" w:rsidP="00734C3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PROGRAMA: :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0" w:name="Texto3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3827" w:type="dxa"/>
            <w:gridSpan w:val="3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:rsidR="0036473A" w:rsidRPr="00D963B3" w:rsidRDefault="0036473A" w:rsidP="00734C3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PAP N° :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" w:name="Texto4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"/>
          </w:p>
        </w:tc>
      </w:tr>
      <w:tr w:rsidR="0036473A" w:rsidRPr="00D963B3" w:rsidTr="00734C36">
        <w:trPr>
          <w:trHeight w:val="1141"/>
        </w:trPr>
        <w:tc>
          <w:tcPr>
            <w:tcW w:w="5348" w:type="dxa"/>
            <w:gridSpan w:val="4"/>
            <w:tcBorders>
              <w:left w:val="thinThickThinSmallGap" w:sz="24" w:space="0" w:color="auto"/>
              <w:bottom w:val="thinThickThinSmallGap" w:sz="24" w:space="0" w:color="auto"/>
            </w:tcBorders>
            <w:vAlign w:val="center"/>
          </w:tcPr>
          <w:p w:rsidR="0036473A" w:rsidRPr="00D963B3" w:rsidRDefault="0036473A" w:rsidP="00734C3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NOMBRE Y APELLIDO DEL ESTUDIANTE:</w:t>
            </w:r>
            <w:r w:rsidR="00734C36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2" w:name="Texto1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734C36">
              <w:rPr>
                <w:rFonts w:ascii="Arial Narrow" w:hAnsi="Arial Narrow"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5142" w:type="dxa"/>
            <w:gridSpan w:val="4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36473A" w:rsidRPr="00D963B3" w:rsidRDefault="0036473A" w:rsidP="00734C3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CÉDULA DE IDENTIDAD: 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3" w:name="Texto2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3"/>
          </w:p>
        </w:tc>
      </w:tr>
      <w:tr w:rsidR="00744185" w:rsidRPr="00744185" w:rsidTr="00734C36">
        <w:trPr>
          <w:gridAfter w:val="2"/>
          <w:wAfter w:w="3718" w:type="dxa"/>
          <w:trHeight w:val="177"/>
        </w:trPr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thinThickThinSmallGap" w:sz="24" w:space="0" w:color="auto"/>
              <w:right w:val="nil"/>
            </w:tcBorders>
          </w:tcPr>
          <w:p w:rsidR="00744185" w:rsidRPr="00744185" w:rsidRDefault="00744185" w:rsidP="00734C36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512" w:type="dxa"/>
            <w:gridSpan w:val="4"/>
            <w:tcBorders>
              <w:top w:val="single" w:sz="4" w:space="0" w:color="auto"/>
              <w:left w:val="nil"/>
              <w:bottom w:val="thinThickThinSmallGap" w:sz="24" w:space="0" w:color="auto"/>
              <w:right w:val="nil"/>
            </w:tcBorders>
          </w:tcPr>
          <w:p w:rsidR="00744185" w:rsidRPr="00744185" w:rsidRDefault="00744185" w:rsidP="00734C36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165333" w:rsidRPr="00D963B3" w:rsidTr="00734C36">
        <w:trPr>
          <w:trHeight w:val="929"/>
        </w:trPr>
        <w:tc>
          <w:tcPr>
            <w:tcW w:w="262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 w:rsidR="00165333" w:rsidRPr="00D963B3" w:rsidRDefault="00165333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MONTO A CANCELAR Bs</w:t>
            </w:r>
          </w:p>
          <w:p w:rsidR="00165333" w:rsidRPr="00D963B3" w:rsidRDefault="0063376B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bookmarkStart w:id="4" w:name="Texto5"/>
            <w:r w:rsidR="00744185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4"/>
          </w:p>
        </w:tc>
        <w:tc>
          <w:tcPr>
            <w:tcW w:w="2623" w:type="dxa"/>
            <w:gridSpan w:val="2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165333" w:rsidRPr="00D963B3" w:rsidRDefault="00165333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BANCO</w:t>
            </w:r>
          </w:p>
          <w:p w:rsidR="00165333" w:rsidRPr="00D963B3" w:rsidRDefault="0063376B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5" w:name="Texto6"/>
            <w:r w:rsidR="00744185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5"/>
          </w:p>
        </w:tc>
        <w:tc>
          <w:tcPr>
            <w:tcW w:w="3544" w:type="dxa"/>
            <w:gridSpan w:val="4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165333" w:rsidRPr="00D963B3" w:rsidRDefault="00165333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N° DE CONFIRMACIÓN</w:t>
            </w:r>
          </w:p>
          <w:p w:rsidR="00165333" w:rsidRPr="00D963B3" w:rsidRDefault="0063376B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30"/>
                  </w:textInput>
                </w:ffData>
              </w:fldChar>
            </w:r>
            <w:bookmarkStart w:id="6" w:name="Texto7"/>
            <w:r w:rsidR="00744185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6"/>
          </w:p>
        </w:tc>
        <w:tc>
          <w:tcPr>
            <w:tcW w:w="170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165333" w:rsidRPr="00744185" w:rsidRDefault="00165333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</w:t>
            </w:r>
            <w:r w:rsidRPr="00744185">
              <w:rPr>
                <w:rFonts w:ascii="Arial Narrow" w:hAnsi="Arial Narrow"/>
              </w:rPr>
              <w:t xml:space="preserve"> °  B°</w:t>
            </w:r>
          </w:p>
          <w:p w:rsidR="00165333" w:rsidRPr="00744185" w:rsidRDefault="0063376B" w:rsidP="00734C36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7" w:name="Texto8"/>
            <w:r w:rsidR="00744185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 w:rsidR="00744185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  <w:bookmarkEnd w:id="7"/>
          </w:p>
        </w:tc>
      </w:tr>
      <w:tr w:rsidR="00744185" w:rsidRPr="00D963B3" w:rsidTr="00734C36">
        <w:trPr>
          <w:trHeight w:val="1067"/>
        </w:trPr>
        <w:tc>
          <w:tcPr>
            <w:tcW w:w="10490" w:type="dxa"/>
            <w:gridSpan w:val="8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44185" w:rsidRPr="00D963B3" w:rsidRDefault="00744185" w:rsidP="00734C3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63376B" w:rsidRPr="0063376B">
              <w:rPr>
                <w:rFonts w:ascii="Arial Narrow" w:hAnsi="Arial Narrow"/>
                <w:sz w:val="24"/>
                <w:szCs w:val="24"/>
              </w:rPr>
              <w:pict>
                <v:rect id="_x0000_i1025" style="width:251.2pt;height:2.5pt" o:hrpct="489" o:hralign="center" o:hrstd="t" o:hr="t" fillcolor="#a0a0a0" stroked="f"/>
              </w:pict>
            </w:r>
          </w:p>
          <w:p w:rsidR="00744185" w:rsidRPr="00D963B3" w:rsidRDefault="00744185" w:rsidP="00734C3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FIRMA Y SELLO DE LA COORDINACIÓN </w:t>
            </w:r>
          </w:p>
        </w:tc>
      </w:tr>
    </w:tbl>
    <w:p w:rsidR="00D963B3" w:rsidRDefault="00734C36" w:rsidP="00D963B3">
      <w:pPr>
        <w:spacing w:line="240" w:lineRule="auto"/>
        <w:jc w:val="center"/>
        <w:rPr>
          <w:sz w:val="12"/>
        </w:rPr>
      </w:pPr>
      <w:r>
        <w:rPr>
          <w:sz w:val="12"/>
        </w:rPr>
        <w:t>´</w:t>
      </w:r>
    </w:p>
    <w:p w:rsidR="00734C36" w:rsidRDefault="00734C36" w:rsidP="00D963B3">
      <w:pPr>
        <w:spacing w:line="240" w:lineRule="auto"/>
        <w:jc w:val="center"/>
        <w:rPr>
          <w:sz w:val="12"/>
        </w:rPr>
      </w:pPr>
    </w:p>
    <w:p w:rsidR="00734C36" w:rsidRPr="0036473A" w:rsidRDefault="00734C36" w:rsidP="00734C36">
      <w:pPr>
        <w:spacing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36473A">
        <w:rPr>
          <w:rFonts w:ascii="Arial Narrow" w:hAnsi="Arial Narrow"/>
          <w:b/>
          <w:sz w:val="24"/>
          <w:szCs w:val="24"/>
        </w:rPr>
        <w:t>PAGO DE MATRÍCULA CON TARJETA DE CRÉDITO</w:t>
      </w:r>
    </w:p>
    <w:tbl>
      <w:tblPr>
        <w:tblStyle w:val="Tablaconcuadrcula"/>
        <w:tblW w:w="10490" w:type="dxa"/>
        <w:tblInd w:w="-459" w:type="dxa"/>
        <w:tblLook w:val="04A0"/>
      </w:tblPr>
      <w:tblGrid>
        <w:gridCol w:w="2622"/>
        <w:gridCol w:w="638"/>
        <w:gridCol w:w="1985"/>
        <w:gridCol w:w="103"/>
        <w:gridCol w:w="1315"/>
        <w:gridCol w:w="109"/>
        <w:gridCol w:w="2017"/>
        <w:gridCol w:w="1701"/>
      </w:tblGrid>
      <w:tr w:rsidR="00734C36" w:rsidRPr="00D963B3" w:rsidTr="00E4373A">
        <w:trPr>
          <w:trHeight w:val="978"/>
        </w:trPr>
        <w:tc>
          <w:tcPr>
            <w:tcW w:w="6663" w:type="dxa"/>
            <w:gridSpan w:val="5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:rsidR="00734C36" w:rsidRPr="00D963B3" w:rsidRDefault="00734C36" w:rsidP="00E4373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PROGRAMA: :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:rsidR="00734C36" w:rsidRPr="00D963B3" w:rsidRDefault="00734C36" w:rsidP="00E4373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PAP N° :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</w:p>
        </w:tc>
      </w:tr>
      <w:tr w:rsidR="00734C36" w:rsidRPr="00D963B3" w:rsidTr="00E4373A">
        <w:trPr>
          <w:trHeight w:val="1141"/>
        </w:trPr>
        <w:tc>
          <w:tcPr>
            <w:tcW w:w="5348" w:type="dxa"/>
            <w:gridSpan w:val="4"/>
            <w:tcBorders>
              <w:left w:val="thinThickThinSmallGap" w:sz="24" w:space="0" w:color="auto"/>
              <w:bottom w:val="thinThickThinSmallGap" w:sz="24" w:space="0" w:color="auto"/>
            </w:tcBorders>
            <w:vAlign w:val="center"/>
          </w:tcPr>
          <w:p w:rsidR="00734C36" w:rsidRPr="00D963B3" w:rsidRDefault="00734C36" w:rsidP="00E4373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NOMBRE Y APELLIDO DEL ESTUDIANTE: 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</w:p>
        </w:tc>
        <w:tc>
          <w:tcPr>
            <w:tcW w:w="5142" w:type="dxa"/>
            <w:gridSpan w:val="4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734C36" w:rsidRPr="00D963B3" w:rsidRDefault="00734C36" w:rsidP="00E4373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CÉDULA DE IDENTIDAD: 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="0063376B">
              <w:rPr>
                <w:rFonts w:ascii="Arial Narrow" w:hAnsi="Arial Narrow"/>
                <w:sz w:val="24"/>
                <w:szCs w:val="24"/>
              </w:rPr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 w:rsidR="0063376B">
              <w:rPr>
                <w:rFonts w:ascii="Arial Narrow" w:hAnsi="Arial Narrow"/>
                <w:sz w:val="24"/>
                <w:szCs w:val="24"/>
              </w:rPr>
              <w:fldChar w:fldCharType="end"/>
            </w:r>
          </w:p>
        </w:tc>
      </w:tr>
      <w:tr w:rsidR="00734C36" w:rsidRPr="00744185" w:rsidTr="00E4373A">
        <w:trPr>
          <w:gridAfter w:val="2"/>
          <w:wAfter w:w="3718" w:type="dxa"/>
          <w:trHeight w:val="177"/>
        </w:trPr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thinThickThinSmallGap" w:sz="24" w:space="0" w:color="auto"/>
              <w:right w:val="nil"/>
            </w:tcBorders>
          </w:tcPr>
          <w:p w:rsidR="00734C36" w:rsidRPr="00744185" w:rsidRDefault="00734C36" w:rsidP="00E4373A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512" w:type="dxa"/>
            <w:gridSpan w:val="4"/>
            <w:tcBorders>
              <w:top w:val="single" w:sz="4" w:space="0" w:color="auto"/>
              <w:left w:val="nil"/>
              <w:bottom w:val="thinThickThinSmallGap" w:sz="24" w:space="0" w:color="auto"/>
              <w:right w:val="nil"/>
            </w:tcBorders>
          </w:tcPr>
          <w:p w:rsidR="00734C36" w:rsidRPr="00744185" w:rsidRDefault="00734C36" w:rsidP="00E4373A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734C36" w:rsidRPr="00D963B3" w:rsidTr="00E4373A">
        <w:trPr>
          <w:trHeight w:val="929"/>
        </w:trPr>
        <w:tc>
          <w:tcPr>
            <w:tcW w:w="2622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</w:tcBorders>
            <w:vAlign w:val="center"/>
          </w:tcPr>
          <w:p w:rsidR="00734C36" w:rsidRPr="00D963B3" w:rsidRDefault="00734C36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MONTO A CANCELAR Bs</w:t>
            </w:r>
          </w:p>
          <w:p w:rsidR="00734C36" w:rsidRPr="00D963B3" w:rsidRDefault="0063376B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 w:rsidR="00734C36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2623" w:type="dxa"/>
            <w:gridSpan w:val="2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734C36" w:rsidRPr="00D963B3" w:rsidRDefault="00734C36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BANCO</w:t>
            </w:r>
          </w:p>
          <w:p w:rsidR="00734C36" w:rsidRPr="00D963B3" w:rsidRDefault="0063376B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34C36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3544" w:type="dxa"/>
            <w:gridSpan w:val="4"/>
            <w:tcBorders>
              <w:top w:val="thinThickThinSmallGap" w:sz="24" w:space="0" w:color="auto"/>
              <w:bottom w:val="single" w:sz="4" w:space="0" w:color="auto"/>
            </w:tcBorders>
            <w:vAlign w:val="center"/>
          </w:tcPr>
          <w:p w:rsidR="00734C36" w:rsidRPr="00D963B3" w:rsidRDefault="00734C36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N° DE CONFIRMACIÓN</w:t>
            </w:r>
          </w:p>
          <w:p w:rsidR="00734C36" w:rsidRPr="00D963B3" w:rsidRDefault="0063376B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30"/>
                  </w:textInput>
                </w:ffData>
              </w:fldChar>
            </w:r>
            <w:r w:rsidR="00734C36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</w:p>
        </w:tc>
        <w:tc>
          <w:tcPr>
            <w:tcW w:w="1701" w:type="dxa"/>
            <w:tcBorders>
              <w:top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734C36" w:rsidRPr="00744185" w:rsidRDefault="00734C36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</w:t>
            </w:r>
            <w:r w:rsidRPr="00744185">
              <w:rPr>
                <w:rFonts w:ascii="Arial Narrow" w:hAnsi="Arial Narrow"/>
              </w:rPr>
              <w:t xml:space="preserve"> °  B°</w:t>
            </w:r>
          </w:p>
          <w:p w:rsidR="00734C36" w:rsidRPr="00744185" w:rsidRDefault="0063376B" w:rsidP="00E4373A">
            <w:pPr>
              <w:pStyle w:val="Default"/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34C36">
              <w:rPr>
                <w:rFonts w:ascii="Arial Narrow" w:hAnsi="Arial Narrow"/>
              </w:rPr>
              <w:instrText xml:space="preserve"> FORMTEXT </w:instrText>
            </w:r>
            <w:r>
              <w:rPr>
                <w:rFonts w:ascii="Arial Narrow" w:hAnsi="Arial Narrow"/>
              </w:rPr>
            </w:r>
            <w:r>
              <w:rPr>
                <w:rFonts w:ascii="Arial Narrow" w:hAnsi="Arial Narrow"/>
              </w:rPr>
              <w:fldChar w:fldCharType="separate"/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 w:rsidR="00734C36">
              <w:rPr>
                <w:rFonts w:ascii="Arial Narrow" w:hAnsi="Arial Narrow"/>
              </w:rPr>
              <w:t> </w:t>
            </w:r>
            <w:r>
              <w:rPr>
                <w:rFonts w:ascii="Arial Narrow" w:hAnsi="Arial Narrow"/>
              </w:rPr>
              <w:fldChar w:fldCharType="end"/>
            </w:r>
          </w:p>
        </w:tc>
      </w:tr>
      <w:tr w:rsidR="00734C36" w:rsidRPr="00D963B3" w:rsidTr="00E4373A">
        <w:trPr>
          <w:trHeight w:val="1067"/>
        </w:trPr>
        <w:tc>
          <w:tcPr>
            <w:tcW w:w="10490" w:type="dxa"/>
            <w:gridSpan w:val="8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34C36" w:rsidRPr="00D963B3" w:rsidRDefault="00734C36" w:rsidP="00E4373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63376B" w:rsidRPr="0063376B">
              <w:rPr>
                <w:rFonts w:ascii="Arial Narrow" w:hAnsi="Arial Narrow"/>
                <w:sz w:val="24"/>
                <w:szCs w:val="24"/>
              </w:rPr>
              <w:pict>
                <v:rect id="_x0000_i1026" style="width:251.2pt;height:2.5pt" o:hrpct="489" o:hralign="center" o:hrstd="t" o:hr="t" fillcolor="#a0a0a0" stroked="f"/>
              </w:pict>
            </w:r>
          </w:p>
          <w:p w:rsidR="00734C36" w:rsidRPr="00D963B3" w:rsidRDefault="00734C36" w:rsidP="00E4373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FIRMA Y SELLO DE LA COORDINACIÓN </w:t>
            </w:r>
          </w:p>
        </w:tc>
      </w:tr>
    </w:tbl>
    <w:p w:rsidR="00744185" w:rsidRDefault="00744185" w:rsidP="00D963B3">
      <w:pPr>
        <w:spacing w:line="240" w:lineRule="auto"/>
        <w:jc w:val="center"/>
        <w:rPr>
          <w:sz w:val="12"/>
        </w:rPr>
      </w:pPr>
    </w:p>
    <w:p w:rsidR="00734C36" w:rsidRPr="00C954C9" w:rsidRDefault="00734C36" w:rsidP="00C954C9">
      <w:pPr>
        <w:spacing w:line="240" w:lineRule="auto"/>
        <w:rPr>
          <w:sz w:val="16"/>
          <w:szCs w:val="16"/>
        </w:rPr>
      </w:pPr>
      <w:r w:rsidRPr="00C954C9">
        <w:rPr>
          <w:sz w:val="16"/>
          <w:szCs w:val="16"/>
        </w:rPr>
        <w:t xml:space="preserve">Formulario </w:t>
      </w:r>
      <w:r w:rsidR="00C954C9" w:rsidRPr="00C954C9">
        <w:rPr>
          <w:sz w:val="16"/>
          <w:szCs w:val="16"/>
        </w:rPr>
        <w:t>236.00.28  DII 11/2016</w:t>
      </w:r>
    </w:p>
    <w:sectPr w:rsidR="00734C36" w:rsidRPr="00C954C9" w:rsidSect="00734C36">
      <w:pgSz w:w="12240" w:h="15840"/>
      <w:pgMar w:top="284" w:right="90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86FB9"/>
    <w:multiLevelType w:val="hybridMultilevel"/>
    <w:tmpl w:val="B6A6B20A"/>
    <w:lvl w:ilvl="0" w:tplc="2A86D6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yldYsi+tvGCLDSqto5sUrHntTok=" w:salt="1eD2sXDrMOEKQW4c203v2g=="/>
  <w:defaultTabStop w:val="708"/>
  <w:hyphenationZone w:val="425"/>
  <w:characterSpacingControl w:val="doNotCompress"/>
  <w:compat/>
  <w:rsids>
    <w:rsidRoot w:val="006E77FD"/>
    <w:rsid w:val="0004139A"/>
    <w:rsid w:val="00106379"/>
    <w:rsid w:val="00127A0D"/>
    <w:rsid w:val="00137C25"/>
    <w:rsid w:val="00165333"/>
    <w:rsid w:val="001B6FA2"/>
    <w:rsid w:val="00235C27"/>
    <w:rsid w:val="002622EC"/>
    <w:rsid w:val="00267BF0"/>
    <w:rsid w:val="002846E6"/>
    <w:rsid w:val="002A534B"/>
    <w:rsid w:val="0034262B"/>
    <w:rsid w:val="00346FD8"/>
    <w:rsid w:val="0036473A"/>
    <w:rsid w:val="003B3C44"/>
    <w:rsid w:val="003D554D"/>
    <w:rsid w:val="003F2DC3"/>
    <w:rsid w:val="00422921"/>
    <w:rsid w:val="004D6E2D"/>
    <w:rsid w:val="005053C9"/>
    <w:rsid w:val="005106AD"/>
    <w:rsid w:val="00527994"/>
    <w:rsid w:val="00572791"/>
    <w:rsid w:val="005A5F09"/>
    <w:rsid w:val="005D10AE"/>
    <w:rsid w:val="00610E6F"/>
    <w:rsid w:val="0063376B"/>
    <w:rsid w:val="00651A71"/>
    <w:rsid w:val="00667E73"/>
    <w:rsid w:val="006E77FD"/>
    <w:rsid w:val="006F054F"/>
    <w:rsid w:val="00734C36"/>
    <w:rsid w:val="00744185"/>
    <w:rsid w:val="007A762E"/>
    <w:rsid w:val="007C27D0"/>
    <w:rsid w:val="007F52BC"/>
    <w:rsid w:val="0082635E"/>
    <w:rsid w:val="00860AEC"/>
    <w:rsid w:val="00892479"/>
    <w:rsid w:val="00964444"/>
    <w:rsid w:val="009C3EE8"/>
    <w:rsid w:val="00A206AD"/>
    <w:rsid w:val="00A429E6"/>
    <w:rsid w:val="00AD7729"/>
    <w:rsid w:val="00BA2902"/>
    <w:rsid w:val="00C70047"/>
    <w:rsid w:val="00C75DF1"/>
    <w:rsid w:val="00C954C9"/>
    <w:rsid w:val="00D45B0D"/>
    <w:rsid w:val="00D77FA4"/>
    <w:rsid w:val="00D963B3"/>
    <w:rsid w:val="00DA4E75"/>
    <w:rsid w:val="00DB6E7A"/>
    <w:rsid w:val="00E42E74"/>
    <w:rsid w:val="00E64A0E"/>
    <w:rsid w:val="00F05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7D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B6FA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B6F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6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6FA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B6F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1B6FA2"/>
    <w:pPr>
      <w:ind w:left="720"/>
      <w:contextualSpacing/>
    </w:pPr>
  </w:style>
  <w:style w:type="paragraph" w:customStyle="1" w:styleId="Default">
    <w:name w:val="Default"/>
    <w:rsid w:val="001B6FA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33921-86DB-4A03-AB29-F5CFF753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236.00.28 pago de matricula tdc.dotx</Template>
  <TotalTime>8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3</cp:revision>
  <dcterms:created xsi:type="dcterms:W3CDTF">2016-11-07T14:09:00Z</dcterms:created>
  <dcterms:modified xsi:type="dcterms:W3CDTF">2016-11-16T18:50:00Z</dcterms:modified>
</cp:coreProperties>
</file>