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534" w:type="dxa"/>
        <w:tblLayout w:type="fixed"/>
        <w:tblLook w:val="01E0"/>
      </w:tblPr>
      <w:tblGrid>
        <w:gridCol w:w="283"/>
        <w:gridCol w:w="975"/>
        <w:gridCol w:w="17"/>
        <w:gridCol w:w="523"/>
        <w:gridCol w:w="1080"/>
        <w:gridCol w:w="540"/>
        <w:gridCol w:w="180"/>
        <w:gridCol w:w="1080"/>
        <w:gridCol w:w="283"/>
        <w:gridCol w:w="617"/>
        <w:gridCol w:w="2929"/>
        <w:gridCol w:w="1391"/>
      </w:tblGrid>
      <w:tr w:rsidR="004925A2" w:rsidTr="00A15F5F">
        <w:trPr>
          <w:trHeight w:val="470"/>
        </w:trPr>
        <w:tc>
          <w:tcPr>
            <w:tcW w:w="9898" w:type="dxa"/>
            <w:gridSpan w:val="12"/>
          </w:tcPr>
          <w:p w:rsidR="004925A2" w:rsidRDefault="00AB5406" w:rsidP="004925A2">
            <w:pPr>
              <w:jc w:val="center"/>
            </w:pPr>
            <w:r w:rsidRPr="00AB5406">
              <w:rPr>
                <w:rFonts w:ascii="Arial" w:hAnsi="Arial" w:cs="Arial"/>
                <w:noProof/>
                <w:sz w:val="16"/>
                <w:szCs w:val="16"/>
                <w:lang w:val="es-VE" w:eastAsia="es-VE"/>
              </w:rPr>
              <w:pict>
                <v:group id="_x0000_s1046" style="position:absolute;left:0;text-align:left;margin-left:-7.15pt;margin-top:-.2pt;width:477.25pt;height:1in;z-index:251657728" coordorigin="1288,1100" coordsize="9545,1440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47" type="#_x0000_t202" style="position:absolute;left:1288;top:1100;width:4220;height:1440" filled="f" stroked="f">
                    <v:textbox style="mso-next-textbox:#_x0000_s1047">
                      <w:txbxContent>
                        <w:p w:rsidR="004925A2" w:rsidRDefault="004925A2" w:rsidP="004925A2">
                          <w:pPr>
                            <w:pStyle w:val="Encabezado"/>
                            <w:spacing w:before="60"/>
                            <w:jc w:val="center"/>
                          </w:pPr>
                          <w:r>
                            <w:object w:dxaOrig="2997" w:dyaOrig="1955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7.7pt;height:31.8pt" o:ole="">
                                <v:imagedata r:id="rId5" o:title=""/>
                              </v:shape>
                              <o:OLEObject Type="Embed" ProgID="Imaging.Document" ShapeID="_x0000_i1025" DrawAspect="Content" ObjectID="_1540813685" r:id="rId6"/>
                            </w:object>
                          </w:r>
                        </w:p>
                        <w:p w:rsidR="004925A2" w:rsidRPr="00A65F42" w:rsidRDefault="004925A2" w:rsidP="004925A2">
                          <w:pPr>
                            <w:pStyle w:val="Encabezado"/>
                            <w:spacing w:before="6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65F42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UNIVERSIDAD SIMÓN BOLÍVAR</w:t>
                          </w:r>
                        </w:p>
                        <w:p w:rsidR="004925A2" w:rsidRDefault="004925A2" w:rsidP="004925A2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VICERRECTORADO ACADÉMICO </w:t>
                          </w:r>
                        </w:p>
                      </w:txbxContent>
                    </v:textbox>
                  </v:shape>
                  <v:shape id="_x0000_s1048" type="#_x0000_t202" style="position:absolute;left:6613;top:1100;width:4220;height:1440" filled="f" stroked="f">
                    <v:textbox style="mso-next-textbox:#_x0000_s1048">
                      <w:txbxContent>
                        <w:p w:rsidR="004925A2" w:rsidRDefault="00592495" w:rsidP="004925A2">
                          <w:pPr>
                            <w:tabs>
                              <w:tab w:val="left" w:pos="3797"/>
                            </w:tabs>
                            <w:ind w:right="605"/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>
                            <w:rPr>
                              <w:noProof/>
                              <w:sz w:val="23"/>
                              <w:szCs w:val="23"/>
                              <w:lang w:val="es-VE" w:eastAsia="es-VE"/>
                            </w:rPr>
                            <w:drawing>
                              <wp:inline distT="0" distB="0" distL="0" distR="0">
                                <wp:extent cx="942975" cy="581025"/>
                                <wp:effectExtent l="19050" t="0" r="9525" b="0"/>
                                <wp:docPr id="2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4925A2" w:rsidRDefault="004925A2" w:rsidP="004925A2">
                          <w:pPr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 w:rsidRPr="007D526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Decanato de  Estudios de Post Grado</w:t>
                          </w:r>
                          <w:r w:rsidRPr="007D5268"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                      </w:t>
                          </w:r>
                          <w:r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</w:t>
                          </w:r>
                        </w:p>
                        <w:p w:rsidR="004925A2" w:rsidRPr="004925A2" w:rsidRDefault="004925A2" w:rsidP="004925A2">
                          <w:pPr>
                            <w:jc w:val="both"/>
                            <w:rPr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</w:pict>
            </w:r>
            <w:r w:rsidR="004925A2" w:rsidRPr="004925A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4925A2" w:rsidRDefault="004925A2" w:rsidP="004925A2">
            <w:pPr>
              <w:jc w:val="center"/>
            </w:pPr>
            <w:r w:rsidRPr="004925A2">
              <w:rPr>
                <w:sz w:val="23"/>
                <w:szCs w:val="23"/>
                <w:lang w:bidi="he-IL"/>
              </w:rPr>
              <w:t xml:space="preserve">                                                  </w:t>
            </w:r>
            <w:r>
              <w:t xml:space="preserve">                                                                                                                      </w:t>
            </w:r>
          </w:p>
        </w:tc>
      </w:tr>
      <w:tr w:rsidR="00E70EEC" w:rsidRPr="004925A2" w:rsidTr="00A15F5F">
        <w:tc>
          <w:tcPr>
            <w:tcW w:w="9898" w:type="dxa"/>
            <w:gridSpan w:val="12"/>
          </w:tcPr>
          <w:p w:rsidR="00E70EEC" w:rsidRPr="004925A2" w:rsidRDefault="00E70EEC" w:rsidP="004925A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B3E50" w:rsidRPr="004925A2" w:rsidTr="00A15F5F">
        <w:tc>
          <w:tcPr>
            <w:tcW w:w="9898" w:type="dxa"/>
            <w:gridSpan w:val="12"/>
          </w:tcPr>
          <w:p w:rsidR="00AB3E50" w:rsidRDefault="00AB3E50" w:rsidP="004925A2">
            <w:pPr>
              <w:jc w:val="center"/>
              <w:rPr>
                <w:rFonts w:ascii="Arial" w:hAnsi="Arial" w:cs="Arial"/>
                <w:b/>
              </w:rPr>
            </w:pPr>
          </w:p>
          <w:p w:rsidR="00AB3E50" w:rsidRPr="004925A2" w:rsidRDefault="00AB3E50" w:rsidP="004925A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F5FA3" w:rsidRPr="004925A2" w:rsidTr="00A15F5F">
        <w:tc>
          <w:tcPr>
            <w:tcW w:w="9898" w:type="dxa"/>
            <w:gridSpan w:val="12"/>
          </w:tcPr>
          <w:p w:rsidR="00CF5FA3" w:rsidRPr="004925A2" w:rsidRDefault="00CF5FA3" w:rsidP="004925A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70EEC" w:rsidRPr="004925A2" w:rsidTr="00A15F5F">
        <w:tc>
          <w:tcPr>
            <w:tcW w:w="9898" w:type="dxa"/>
            <w:gridSpan w:val="12"/>
          </w:tcPr>
          <w:p w:rsidR="00E70EEC" w:rsidRPr="004925A2" w:rsidRDefault="007C1B54" w:rsidP="00B143AA">
            <w:pPr>
              <w:jc w:val="center"/>
              <w:rPr>
                <w:rFonts w:ascii="Arial" w:hAnsi="Arial" w:cs="Arial"/>
                <w:b/>
              </w:rPr>
            </w:pPr>
            <w:r w:rsidRPr="004925A2">
              <w:rPr>
                <w:rFonts w:ascii="Arial" w:hAnsi="Arial" w:cs="Arial"/>
                <w:b/>
              </w:rPr>
              <w:t xml:space="preserve">EVALUACIÓN DE CONTENIDO DE </w:t>
            </w:r>
            <w:r w:rsidR="00B143AA">
              <w:rPr>
                <w:rFonts w:ascii="Arial" w:hAnsi="Arial" w:cs="Arial"/>
                <w:b/>
              </w:rPr>
              <w:t>LA TESIS DOCTORAL</w:t>
            </w:r>
          </w:p>
        </w:tc>
      </w:tr>
      <w:tr w:rsidR="00CF5FA3" w:rsidRPr="004925A2" w:rsidTr="00A15F5F">
        <w:tc>
          <w:tcPr>
            <w:tcW w:w="3418" w:type="dxa"/>
            <w:gridSpan w:val="6"/>
          </w:tcPr>
          <w:p w:rsidR="00CF5FA3" w:rsidRPr="004925A2" w:rsidRDefault="00CF5FA3" w:rsidP="00E70E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80" w:type="dxa"/>
            <w:gridSpan w:val="6"/>
          </w:tcPr>
          <w:p w:rsidR="00CF5FA3" w:rsidRPr="004925A2" w:rsidRDefault="00CF5FA3" w:rsidP="004925A2">
            <w:pPr>
              <w:tabs>
                <w:tab w:val="left" w:pos="43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B143AA" w:rsidRPr="004925A2" w:rsidTr="00A15F5F">
        <w:tc>
          <w:tcPr>
            <w:tcW w:w="9898" w:type="dxa"/>
            <w:gridSpan w:val="12"/>
          </w:tcPr>
          <w:p w:rsidR="00B143AA" w:rsidRPr="004925A2" w:rsidRDefault="00B143AA" w:rsidP="00B143AA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Coordinación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Docente </w:t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t>de Postgrado:</w: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bookmarkStart w:id="0" w:name="Texto1"/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0"/>
          </w:p>
        </w:tc>
      </w:tr>
      <w:tr w:rsidR="00B143AA" w:rsidRPr="004925A2" w:rsidTr="00A15F5F">
        <w:tc>
          <w:tcPr>
            <w:tcW w:w="9898" w:type="dxa"/>
            <w:gridSpan w:val="12"/>
          </w:tcPr>
          <w:p w:rsidR="00B143AA" w:rsidRPr="004925A2" w:rsidRDefault="00B143AA" w:rsidP="00B143AA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 del Programa de Doctorado:</w: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>
                    <w:maxLength w:val="70"/>
                  </w:textInput>
                </w:ffData>
              </w:fldChar>
            </w:r>
            <w:bookmarkStart w:id="1" w:name="Texto23"/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</w:tc>
      </w:tr>
      <w:tr w:rsidR="00BC3B11" w:rsidRPr="004925A2" w:rsidTr="00A15F5F">
        <w:tc>
          <w:tcPr>
            <w:tcW w:w="3418" w:type="dxa"/>
            <w:gridSpan w:val="6"/>
          </w:tcPr>
          <w:p w:rsidR="00BC3B11" w:rsidRPr="004925A2" w:rsidRDefault="00BC3B11" w:rsidP="00BC3B11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Carnet:</w:t>
            </w:r>
            <w:bookmarkStart w:id="2" w:name="Texto2"/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6480" w:type="dxa"/>
            <w:gridSpan w:val="6"/>
          </w:tcPr>
          <w:p w:rsidR="00BC3B11" w:rsidRPr="004925A2" w:rsidRDefault="00BC3B11" w:rsidP="00BC3B11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Estudiante:</w:t>
            </w:r>
            <w:bookmarkStart w:id="3" w:name="Texto4"/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"/>
          </w:p>
        </w:tc>
      </w:tr>
      <w:tr w:rsidR="006C5E09" w:rsidRPr="004925A2" w:rsidTr="00A15F5F">
        <w:trPr>
          <w:trHeight w:val="573"/>
        </w:trPr>
        <w:tc>
          <w:tcPr>
            <w:tcW w:w="9898" w:type="dxa"/>
            <w:gridSpan w:val="12"/>
          </w:tcPr>
          <w:p w:rsidR="006C5E09" w:rsidRPr="004925A2" w:rsidRDefault="006C5E09" w:rsidP="00BC3B11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Título del Trabajo: </w:t>
            </w:r>
            <w:bookmarkStart w:id="4" w:name="Texto3"/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"/>
          </w:p>
        </w:tc>
      </w:tr>
      <w:tr w:rsidR="00E46833" w:rsidRPr="004925A2" w:rsidTr="00A15F5F">
        <w:tc>
          <w:tcPr>
            <w:tcW w:w="9898" w:type="dxa"/>
            <w:gridSpan w:val="12"/>
          </w:tcPr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  <w:u w:val="single"/>
              </w:rPr>
              <w:t>ACTA</w:t>
            </w:r>
          </w:p>
        </w:tc>
      </w:tr>
      <w:tr w:rsidR="00E70EEC" w:rsidRPr="004925A2" w:rsidTr="00A15F5F">
        <w:tc>
          <w:tcPr>
            <w:tcW w:w="9898" w:type="dxa"/>
            <w:gridSpan w:val="12"/>
          </w:tcPr>
          <w:p w:rsidR="00E70EEC" w:rsidRPr="004925A2" w:rsidRDefault="00E70EEC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70EEC" w:rsidRPr="004925A2" w:rsidTr="00A15F5F">
        <w:tc>
          <w:tcPr>
            <w:tcW w:w="9898" w:type="dxa"/>
            <w:gridSpan w:val="12"/>
          </w:tcPr>
          <w:p w:rsidR="00E70EEC" w:rsidRPr="004925A2" w:rsidRDefault="00E70EEC" w:rsidP="00B143AA">
            <w:pPr>
              <w:spacing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>Nosotros, miembros del Jurado designado por la Coordinación de Postgrado</w:t>
            </w:r>
            <w:r w:rsidR="00B143AA">
              <w:rPr>
                <w:rFonts w:ascii="Arial" w:hAnsi="Arial" w:cs="Arial"/>
                <w:sz w:val="20"/>
                <w:szCs w:val="20"/>
              </w:rPr>
              <w:t>, en la fecha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 indicada para la evaluación </w:t>
            </w:r>
            <w:r w:rsidR="00B143AA">
              <w:rPr>
                <w:rFonts w:ascii="Arial" w:hAnsi="Arial" w:cs="Arial"/>
                <w:sz w:val="20"/>
                <w:szCs w:val="20"/>
              </w:rPr>
              <w:t>de Tesis Doctoral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 en cuestión, hemos </w:t>
            </w:r>
            <w:r w:rsidR="00B143A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evaluado </w:t>
            </w:r>
            <w:r w:rsidR="00B143A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4925A2">
              <w:rPr>
                <w:rFonts w:ascii="Arial" w:hAnsi="Arial" w:cs="Arial"/>
                <w:sz w:val="20"/>
                <w:szCs w:val="20"/>
              </w:rPr>
              <w:t>el</w:t>
            </w:r>
            <w:r w:rsidR="00B143A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 contenido</w:t>
            </w:r>
            <w:r w:rsidR="00B143A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 del</w:t>
            </w:r>
            <w:r w:rsidR="00B143A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 mismo </w:t>
            </w:r>
            <w:r w:rsidR="00B143A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en </w:t>
            </w:r>
            <w:r w:rsidR="00B143A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fecha </w:t>
            </w:r>
            <w:bookmarkStart w:id="5" w:name="Texto5"/>
            <w:r w:rsidR="00AB5406"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AB5406" w:rsidRPr="004925A2">
              <w:rPr>
                <w:rFonts w:ascii="Arial" w:hAnsi="Arial" w:cs="Arial"/>
                <w:sz w:val="20"/>
                <w:szCs w:val="20"/>
              </w:rPr>
            </w:r>
            <w:r w:rsidR="00AB5406"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5406"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bookmarkStart w:id="6" w:name="Texto6"/>
            <w:r w:rsidR="00AB5406"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AB5406" w:rsidRPr="004925A2">
              <w:rPr>
                <w:rFonts w:ascii="Arial" w:hAnsi="Arial" w:cs="Arial"/>
                <w:sz w:val="20"/>
                <w:szCs w:val="20"/>
              </w:rPr>
            </w:r>
            <w:r w:rsidR="00AB5406"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5406"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bookmarkStart w:id="7" w:name="Texto7"/>
            <w:r w:rsidR="00AB5406"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AB5406" w:rsidRPr="004925A2">
              <w:rPr>
                <w:rFonts w:ascii="Arial" w:hAnsi="Arial" w:cs="Arial"/>
                <w:sz w:val="20"/>
                <w:szCs w:val="20"/>
              </w:rPr>
            </w:r>
            <w:r w:rsidR="00AB5406"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B5406"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Pr="004925A2">
              <w:rPr>
                <w:rFonts w:ascii="Arial" w:hAnsi="Arial" w:cs="Arial"/>
                <w:sz w:val="20"/>
                <w:szCs w:val="20"/>
              </w:rPr>
              <w:t xml:space="preserve"> y hacemos constar que: </w:t>
            </w:r>
          </w:p>
        </w:tc>
      </w:tr>
      <w:tr w:rsidR="00E46833" w:rsidRPr="004925A2" w:rsidTr="00A15F5F">
        <w:tc>
          <w:tcPr>
            <w:tcW w:w="1798" w:type="dxa"/>
            <w:gridSpan w:val="4"/>
          </w:tcPr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1"/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8"/>
          </w:p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illa2"/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9"/>
          </w:p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46833" w:rsidRPr="004925A2" w:rsidRDefault="00E46833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illa3"/>
            <w:r w:rsidRPr="004925A2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AB5406" w:rsidRPr="004925A2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8100" w:type="dxa"/>
            <w:gridSpan w:val="8"/>
          </w:tcPr>
          <w:p w:rsidR="00E46833" w:rsidRPr="004925A2" w:rsidRDefault="00B143AA" w:rsidP="004925A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LA TESIS</w:t>
            </w:r>
            <w:r w:rsidR="00E46833" w:rsidRPr="004925A2">
              <w:rPr>
                <w:rFonts w:ascii="Arial" w:hAnsi="Arial" w:cs="Arial"/>
                <w:b/>
                <w:sz w:val="20"/>
                <w:szCs w:val="20"/>
              </w:rPr>
              <w:t xml:space="preserve"> SE ACEPTA PARA LA DEFENSA ORAL.</w:t>
            </w:r>
          </w:p>
          <w:p w:rsidR="00E46833" w:rsidRPr="004925A2" w:rsidRDefault="00B143AA" w:rsidP="004925A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E46833" w:rsidRPr="004925A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TESIS</w:t>
            </w:r>
            <w:r w:rsidR="00E46833" w:rsidRPr="004925A2">
              <w:rPr>
                <w:rFonts w:ascii="Arial" w:hAnsi="Arial" w:cs="Arial"/>
                <w:b/>
                <w:sz w:val="20"/>
                <w:szCs w:val="20"/>
              </w:rPr>
              <w:t xml:space="preserve"> SE ACEPTA PARA LA DEFENSA ORAL, UNA VEZ QUE SE ADOPTEN LAS MODIFICACIONES SUGERIDAS.</w:t>
            </w:r>
          </w:p>
          <w:p w:rsidR="00E46833" w:rsidRPr="004925A2" w:rsidRDefault="00B143AA" w:rsidP="004925A2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LA TESIS</w:t>
            </w:r>
            <w:r w:rsidR="00E46833" w:rsidRPr="004925A2">
              <w:rPr>
                <w:rFonts w:ascii="Arial" w:hAnsi="Arial" w:cs="Arial"/>
                <w:b/>
                <w:sz w:val="20"/>
                <w:szCs w:val="20"/>
              </w:rPr>
              <w:t xml:space="preserve"> NO SE ACEPTA  PARA LA DEFENSA ORAL. </w:t>
            </w:r>
          </w:p>
        </w:tc>
      </w:tr>
      <w:tr w:rsidR="00E70EEC" w:rsidRPr="004925A2" w:rsidTr="00A15F5F">
        <w:tc>
          <w:tcPr>
            <w:tcW w:w="9898" w:type="dxa"/>
            <w:gridSpan w:val="12"/>
          </w:tcPr>
          <w:p w:rsidR="00E70EEC" w:rsidRPr="004925A2" w:rsidRDefault="00E70EEC" w:rsidP="004925A2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70EEC" w:rsidRPr="004925A2" w:rsidTr="00A15F5F">
        <w:tc>
          <w:tcPr>
            <w:tcW w:w="9898" w:type="dxa"/>
            <w:gridSpan w:val="12"/>
            <w:tcBorders>
              <w:bottom w:val="single" w:sz="4" w:space="0" w:color="auto"/>
            </w:tcBorders>
          </w:tcPr>
          <w:p w:rsidR="00E70EEC" w:rsidRPr="004925A2" w:rsidRDefault="00E70EEC" w:rsidP="00B143AA">
            <w:pPr>
              <w:spacing w:line="24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En caso de que se sugieran modificaciones </w:t>
            </w:r>
            <w:r w:rsidR="00B143AA">
              <w:rPr>
                <w:rFonts w:ascii="Arial" w:hAnsi="Arial" w:cs="Arial"/>
                <w:sz w:val="20"/>
                <w:szCs w:val="20"/>
              </w:rPr>
              <w:t>la Tesis Doctoral</w:t>
            </w:r>
            <w:r w:rsidRPr="004925A2">
              <w:rPr>
                <w:rFonts w:ascii="Arial" w:hAnsi="Arial" w:cs="Arial"/>
                <w:sz w:val="20"/>
                <w:szCs w:val="20"/>
              </w:rPr>
              <w:t xml:space="preserve">, explicar a continuación (utilizando hojas adicionales de ser necesario): </w:t>
            </w:r>
          </w:p>
        </w:tc>
      </w:tr>
      <w:tr w:rsidR="00846AD5" w:rsidRPr="004925A2" w:rsidTr="00A15F5F">
        <w:trPr>
          <w:trHeight w:val="2484"/>
        </w:trPr>
        <w:tc>
          <w:tcPr>
            <w:tcW w:w="989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AD5" w:rsidRPr="00846AD5" w:rsidRDefault="00AB5406" w:rsidP="00846AD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1" w:name="Texto20"/>
            <w:r w:rsidR="00BC3B11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BC3B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"/>
          </w:p>
        </w:tc>
      </w:tr>
      <w:tr w:rsidR="00E70EEC" w:rsidRPr="004925A2" w:rsidTr="00A15F5F">
        <w:tc>
          <w:tcPr>
            <w:tcW w:w="9898" w:type="dxa"/>
            <w:gridSpan w:val="12"/>
            <w:tcBorders>
              <w:top w:val="single" w:sz="4" w:space="0" w:color="auto"/>
            </w:tcBorders>
            <w:vAlign w:val="bottom"/>
          </w:tcPr>
          <w:p w:rsidR="00E70EEC" w:rsidRPr="004925A2" w:rsidRDefault="00E70EEC" w:rsidP="00B143AA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925A2">
              <w:rPr>
                <w:rFonts w:ascii="Arial" w:hAnsi="Arial" w:cs="Arial"/>
                <w:b/>
                <w:sz w:val="16"/>
                <w:szCs w:val="16"/>
              </w:rPr>
              <w:t xml:space="preserve">NOTA: </w:t>
            </w:r>
            <w:r w:rsidRPr="004925A2">
              <w:rPr>
                <w:rFonts w:ascii="Arial" w:hAnsi="Arial" w:cs="Arial"/>
                <w:sz w:val="16"/>
                <w:szCs w:val="16"/>
              </w:rPr>
              <w:t xml:space="preserve">El jurado puede fijar la fecha de la Defensa </w:t>
            </w:r>
            <w:r w:rsidR="00B143AA">
              <w:rPr>
                <w:rFonts w:ascii="Arial" w:hAnsi="Arial" w:cs="Arial"/>
                <w:sz w:val="16"/>
                <w:szCs w:val="16"/>
              </w:rPr>
              <w:t xml:space="preserve">de la Tesis Doctoral </w:t>
            </w:r>
            <w:r w:rsidRPr="004925A2">
              <w:rPr>
                <w:rFonts w:ascii="Arial" w:hAnsi="Arial" w:cs="Arial"/>
                <w:sz w:val="16"/>
                <w:szCs w:val="16"/>
              </w:rPr>
              <w:t xml:space="preserve"> aunque sugiera modificaciones a</w:t>
            </w:r>
            <w:r w:rsidR="00B143A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925A2">
              <w:rPr>
                <w:rFonts w:ascii="Arial" w:hAnsi="Arial" w:cs="Arial"/>
                <w:sz w:val="16"/>
                <w:szCs w:val="16"/>
              </w:rPr>
              <w:t>l</w:t>
            </w:r>
            <w:r w:rsidR="00B143AA">
              <w:rPr>
                <w:rFonts w:ascii="Arial" w:hAnsi="Arial" w:cs="Arial"/>
                <w:sz w:val="16"/>
                <w:szCs w:val="16"/>
              </w:rPr>
              <w:t>a misma</w:t>
            </w:r>
            <w:r w:rsidRPr="004925A2">
              <w:rPr>
                <w:rFonts w:ascii="Arial" w:hAnsi="Arial" w:cs="Arial"/>
                <w:sz w:val="16"/>
                <w:szCs w:val="16"/>
              </w:rPr>
              <w:t>.</w:t>
            </w:r>
            <w:r w:rsidR="00B143AA">
              <w:rPr>
                <w:rFonts w:ascii="Arial" w:hAnsi="Arial" w:cs="Arial"/>
                <w:sz w:val="16"/>
                <w:szCs w:val="16"/>
              </w:rPr>
              <w:t xml:space="preserve"> La defensa oral y pública de la Tesis será convocada una que se adopten las modificaciones sugeridos a satisfacción del jurado.</w:t>
            </w:r>
            <w:r w:rsidRPr="004925A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E70EEC" w:rsidRPr="004925A2" w:rsidTr="00A15F5F">
        <w:tc>
          <w:tcPr>
            <w:tcW w:w="9898" w:type="dxa"/>
            <w:gridSpan w:val="1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0EEC" w:rsidRPr="004925A2" w:rsidTr="00A15F5F">
        <w:tc>
          <w:tcPr>
            <w:tcW w:w="9898" w:type="dxa"/>
            <w:gridSpan w:val="12"/>
          </w:tcPr>
          <w:p w:rsidR="00E70EEC" w:rsidRPr="004925A2" w:rsidRDefault="00E70EEC" w:rsidP="00B143A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        </w:t>
            </w:r>
            <w:r w:rsidR="00BC3B11">
              <w:rPr>
                <w:rFonts w:ascii="Arial" w:hAnsi="Arial" w:cs="Arial"/>
                <w:b/>
                <w:sz w:val="20"/>
                <w:szCs w:val="20"/>
              </w:rPr>
              <w:t xml:space="preserve"> Se convoca al estudiante a la defensa o</w:t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ral </w:t>
            </w:r>
            <w:r w:rsidR="00B143AA">
              <w:rPr>
                <w:rFonts w:ascii="Arial" w:hAnsi="Arial" w:cs="Arial"/>
                <w:b/>
                <w:sz w:val="20"/>
                <w:szCs w:val="20"/>
              </w:rPr>
              <w:t>de la Tesis</w:t>
            </w:r>
            <w:r w:rsidRPr="004925A2">
              <w:rPr>
                <w:rFonts w:ascii="Arial" w:hAnsi="Arial" w:cs="Arial"/>
                <w:b/>
                <w:sz w:val="20"/>
                <w:szCs w:val="20"/>
              </w:rPr>
              <w:t xml:space="preserve"> en: </w:t>
            </w:r>
          </w:p>
        </w:tc>
      </w:tr>
      <w:tr w:rsidR="00E70EEC" w:rsidRPr="004925A2" w:rsidTr="00A15F5F">
        <w:trPr>
          <w:trHeight w:hRule="exact" w:val="227"/>
        </w:trPr>
        <w:tc>
          <w:tcPr>
            <w:tcW w:w="9898" w:type="dxa"/>
            <w:gridSpan w:val="1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4925A2" w:rsidTr="00A15F5F">
        <w:trPr>
          <w:trHeight w:hRule="exact" w:val="227"/>
        </w:trPr>
        <w:tc>
          <w:tcPr>
            <w:tcW w:w="1258" w:type="dxa"/>
            <w:gridSpan w:val="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Fecha: 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</w:tcPr>
          <w:p w:rsidR="00E70EEC" w:rsidRPr="004925A2" w:rsidRDefault="00AB5406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70EEC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E70EEC" w:rsidRPr="004925A2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75919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gridSpan w:val="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>Hora:</w:t>
            </w:r>
          </w:p>
        </w:tc>
        <w:bookmarkStart w:id="12" w:name="Texto8"/>
        <w:tc>
          <w:tcPr>
            <w:tcW w:w="1080" w:type="dxa"/>
            <w:tcBorders>
              <w:bottom w:val="single" w:sz="4" w:space="0" w:color="auto"/>
            </w:tcBorders>
          </w:tcPr>
          <w:p w:rsidR="00E70EEC" w:rsidRPr="004925A2" w:rsidRDefault="00AB5406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75919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900" w:type="dxa"/>
            <w:gridSpan w:val="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Lugar: </w:t>
            </w:r>
          </w:p>
        </w:tc>
        <w:bookmarkStart w:id="13" w:name="Texto9"/>
        <w:tc>
          <w:tcPr>
            <w:tcW w:w="4320" w:type="dxa"/>
            <w:gridSpan w:val="2"/>
            <w:tcBorders>
              <w:bottom w:val="single" w:sz="4" w:space="0" w:color="auto"/>
            </w:tcBorders>
          </w:tcPr>
          <w:p w:rsidR="00E70EEC" w:rsidRPr="004925A2" w:rsidRDefault="00AB5406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B75919" w:rsidRPr="004925A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925A2">
              <w:rPr>
                <w:rFonts w:ascii="Arial" w:hAnsi="Arial" w:cs="Arial"/>
                <w:sz w:val="20"/>
                <w:szCs w:val="20"/>
              </w:rPr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75919" w:rsidRPr="004925A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925A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</w:tr>
      <w:tr w:rsidR="00E70EEC" w:rsidRPr="004925A2" w:rsidTr="00A15F5F">
        <w:trPr>
          <w:trHeight w:hRule="exact" w:val="227"/>
        </w:trPr>
        <w:tc>
          <w:tcPr>
            <w:tcW w:w="9898" w:type="dxa"/>
            <w:gridSpan w:val="1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0EEC" w:rsidRPr="004925A2" w:rsidTr="00A15F5F">
        <w:tc>
          <w:tcPr>
            <w:tcW w:w="9898" w:type="dxa"/>
            <w:gridSpan w:val="12"/>
          </w:tcPr>
          <w:p w:rsidR="00E70EEC" w:rsidRPr="004925A2" w:rsidRDefault="00E70EEC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5919" w:rsidRPr="004925A2" w:rsidTr="00A15F5F">
        <w:tc>
          <w:tcPr>
            <w:tcW w:w="9898" w:type="dxa"/>
            <w:gridSpan w:val="12"/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925A2">
              <w:rPr>
                <w:rFonts w:ascii="Arial" w:hAnsi="Arial" w:cs="Arial"/>
                <w:sz w:val="20"/>
                <w:szCs w:val="20"/>
              </w:rPr>
              <w:t xml:space="preserve">Por el Jurado Evaluador: </w:t>
            </w:r>
          </w:p>
        </w:tc>
      </w:tr>
      <w:tr w:rsidR="00B75919" w:rsidRPr="004925A2" w:rsidTr="00A15F5F">
        <w:tc>
          <w:tcPr>
            <w:tcW w:w="9898" w:type="dxa"/>
            <w:gridSpan w:val="12"/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5F5F" w:rsidRPr="004925A2" w:rsidTr="00A15F5F">
        <w:tc>
          <w:tcPr>
            <w:tcW w:w="283" w:type="dxa"/>
            <w:tcBorders>
              <w:bottom w:val="single" w:sz="4" w:space="0" w:color="auto"/>
            </w:tcBorders>
          </w:tcPr>
          <w:p w:rsidR="00A15F5F" w:rsidRPr="004925A2" w:rsidRDefault="00A15F5F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4925A2" w:rsidRDefault="00A15F5F" w:rsidP="00A15F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4925A2" w:rsidRDefault="00A15F5F" w:rsidP="00A15F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25A2"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4925A2" w:rsidRDefault="00A15F5F" w:rsidP="00A15F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Institución a la que pertenece / Departamento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4925A2" w:rsidRDefault="00A15F5F" w:rsidP="00A15F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</w:tr>
      <w:tr w:rsidR="00A15F5F" w:rsidRPr="004925A2" w:rsidTr="00A15F5F">
        <w:trPr>
          <w:trHeight w:hRule="exact" w:val="454"/>
        </w:trPr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A15F5F" w:rsidRDefault="00A15F5F" w:rsidP="00B7591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15F5F">
              <w:rPr>
                <w:rFonts w:ascii="Arial" w:hAnsi="Arial" w:cs="Arial"/>
                <w:b/>
                <w:sz w:val="16"/>
                <w:szCs w:val="16"/>
              </w:rPr>
              <w:t>PRESIDENTE</w:t>
            </w: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Default="00AB5406" w:rsidP="00A15F5F">
            <w:r w:rsidRPr="007148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15F5F" w:rsidRPr="007148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14878">
              <w:rPr>
                <w:rFonts w:ascii="Arial" w:hAnsi="Arial" w:cs="Arial"/>
                <w:sz w:val="20"/>
                <w:szCs w:val="20"/>
              </w:rPr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Default="00AB5406" w:rsidP="00A15F5F">
            <w:r w:rsidRPr="007148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15F5F" w:rsidRPr="007148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14878">
              <w:rPr>
                <w:rFonts w:ascii="Arial" w:hAnsi="Arial" w:cs="Arial"/>
                <w:sz w:val="20"/>
                <w:szCs w:val="20"/>
              </w:rPr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4925A2" w:rsidRDefault="00A15F5F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5F5F" w:rsidRPr="004925A2" w:rsidTr="00A15F5F">
        <w:trPr>
          <w:trHeight w:hRule="exact" w:val="454"/>
        </w:trPr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A15F5F" w:rsidRDefault="00A15F5F" w:rsidP="00B7591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15F5F">
              <w:rPr>
                <w:rFonts w:ascii="Arial" w:hAnsi="Arial" w:cs="Arial"/>
                <w:b/>
                <w:sz w:val="16"/>
                <w:szCs w:val="16"/>
              </w:rPr>
              <w:t>MIEMBRO PRINCIPAL</w:t>
            </w: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Default="00AB5406" w:rsidP="00A15F5F">
            <w:r w:rsidRPr="007148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15F5F" w:rsidRPr="007148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14878">
              <w:rPr>
                <w:rFonts w:ascii="Arial" w:hAnsi="Arial" w:cs="Arial"/>
                <w:sz w:val="20"/>
                <w:szCs w:val="20"/>
              </w:rPr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Default="00AB5406" w:rsidP="00A15F5F">
            <w:r w:rsidRPr="007148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15F5F" w:rsidRPr="007148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14878">
              <w:rPr>
                <w:rFonts w:ascii="Arial" w:hAnsi="Arial" w:cs="Arial"/>
                <w:sz w:val="20"/>
                <w:szCs w:val="20"/>
              </w:rPr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4925A2" w:rsidRDefault="00A15F5F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5F5F" w:rsidRPr="004925A2" w:rsidTr="00A15F5F">
        <w:trPr>
          <w:trHeight w:hRule="exact" w:val="454"/>
        </w:trPr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A15F5F" w:rsidRDefault="00A15F5F" w:rsidP="00B7591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15F5F">
              <w:rPr>
                <w:rFonts w:ascii="Arial" w:hAnsi="Arial" w:cs="Arial"/>
                <w:b/>
                <w:sz w:val="16"/>
                <w:szCs w:val="16"/>
              </w:rPr>
              <w:t>MIEMBRO PRINCIPAL</w:t>
            </w: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Default="00AB5406" w:rsidP="00A15F5F">
            <w:r w:rsidRPr="007148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15F5F" w:rsidRPr="007148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14878">
              <w:rPr>
                <w:rFonts w:ascii="Arial" w:hAnsi="Arial" w:cs="Arial"/>
                <w:sz w:val="20"/>
                <w:szCs w:val="20"/>
              </w:rPr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Default="00AB5406" w:rsidP="00A15F5F">
            <w:r w:rsidRPr="007148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15F5F" w:rsidRPr="007148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14878">
              <w:rPr>
                <w:rFonts w:ascii="Arial" w:hAnsi="Arial" w:cs="Arial"/>
                <w:sz w:val="20"/>
                <w:szCs w:val="20"/>
              </w:rPr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4925A2" w:rsidRDefault="00A15F5F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5F5F" w:rsidRPr="004925A2" w:rsidTr="00A15F5F">
        <w:trPr>
          <w:trHeight w:hRule="exact" w:val="454"/>
        </w:trPr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A15F5F" w:rsidRDefault="00A15F5F" w:rsidP="00B7591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15F5F">
              <w:rPr>
                <w:rFonts w:ascii="Arial" w:hAnsi="Arial" w:cs="Arial"/>
                <w:b/>
                <w:sz w:val="16"/>
                <w:szCs w:val="16"/>
              </w:rPr>
              <w:t>MIEMBRO PRINCIPAL</w:t>
            </w: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Default="00AB5406" w:rsidP="00A15F5F">
            <w:r w:rsidRPr="007148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15F5F" w:rsidRPr="007148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14878">
              <w:rPr>
                <w:rFonts w:ascii="Arial" w:hAnsi="Arial" w:cs="Arial"/>
                <w:sz w:val="20"/>
                <w:szCs w:val="20"/>
              </w:rPr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Default="00AB5406" w:rsidP="00A15F5F">
            <w:r w:rsidRPr="007148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15F5F" w:rsidRPr="007148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14878">
              <w:rPr>
                <w:rFonts w:ascii="Arial" w:hAnsi="Arial" w:cs="Arial"/>
                <w:sz w:val="20"/>
                <w:szCs w:val="20"/>
              </w:rPr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4925A2" w:rsidRDefault="00A15F5F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5F5F" w:rsidRPr="004925A2" w:rsidTr="00A15F5F">
        <w:trPr>
          <w:trHeight w:hRule="exact" w:val="454"/>
        </w:trPr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A15F5F" w:rsidRDefault="00A15F5F" w:rsidP="00B7591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15F5F">
              <w:rPr>
                <w:rFonts w:ascii="Arial" w:hAnsi="Arial" w:cs="Arial"/>
                <w:b/>
                <w:sz w:val="16"/>
                <w:szCs w:val="16"/>
              </w:rPr>
              <w:t>MIEMBRO PRINCIPAL</w:t>
            </w: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Default="00AB5406" w:rsidP="00A15F5F">
            <w:r w:rsidRPr="007148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15F5F" w:rsidRPr="007148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14878">
              <w:rPr>
                <w:rFonts w:ascii="Arial" w:hAnsi="Arial" w:cs="Arial"/>
                <w:sz w:val="20"/>
                <w:szCs w:val="20"/>
              </w:rPr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Default="00AB5406" w:rsidP="00A15F5F">
            <w:r w:rsidRPr="0071487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A15F5F" w:rsidRPr="0071487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14878">
              <w:rPr>
                <w:rFonts w:ascii="Arial" w:hAnsi="Arial" w:cs="Arial"/>
                <w:sz w:val="20"/>
                <w:szCs w:val="20"/>
              </w:rPr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15F5F" w:rsidRPr="0071487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1487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F5F" w:rsidRPr="004925A2" w:rsidRDefault="00A15F5F" w:rsidP="00B7591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5919" w:rsidRPr="004925A2" w:rsidTr="00A15F5F">
        <w:tc>
          <w:tcPr>
            <w:tcW w:w="9898" w:type="dxa"/>
            <w:gridSpan w:val="12"/>
          </w:tcPr>
          <w:p w:rsidR="00B75919" w:rsidRPr="004925A2" w:rsidRDefault="00B75919" w:rsidP="004925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D5268" w:rsidRPr="00A15F5F" w:rsidRDefault="004342CE" w:rsidP="00A15F5F">
      <w:pPr>
        <w:ind w:left="54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Formulario </w:t>
      </w:r>
      <w:r w:rsidR="00E70EEC" w:rsidRPr="00C413F9">
        <w:rPr>
          <w:rFonts w:ascii="Arial" w:hAnsi="Arial" w:cs="Arial"/>
          <w:sz w:val="14"/>
          <w:szCs w:val="14"/>
        </w:rPr>
        <w:t xml:space="preserve"> </w:t>
      </w:r>
      <w:r w:rsidR="00CF5FA3">
        <w:rPr>
          <w:rFonts w:ascii="Arial" w:hAnsi="Arial" w:cs="Arial"/>
          <w:sz w:val="14"/>
          <w:szCs w:val="14"/>
        </w:rPr>
        <w:t>236.</w:t>
      </w:r>
      <w:r w:rsidR="00E70EEC">
        <w:rPr>
          <w:rFonts w:ascii="Arial" w:hAnsi="Arial" w:cs="Arial"/>
          <w:sz w:val="14"/>
          <w:szCs w:val="14"/>
        </w:rPr>
        <w:t>0</w:t>
      </w:r>
      <w:r w:rsidR="00E46833">
        <w:rPr>
          <w:rFonts w:ascii="Arial" w:hAnsi="Arial" w:cs="Arial"/>
          <w:sz w:val="14"/>
          <w:szCs w:val="14"/>
        </w:rPr>
        <w:t>0</w:t>
      </w:r>
      <w:r w:rsidR="00A15F5F">
        <w:rPr>
          <w:rFonts w:ascii="Arial" w:hAnsi="Arial" w:cs="Arial"/>
          <w:sz w:val="14"/>
          <w:szCs w:val="14"/>
        </w:rPr>
        <w:t>.26</w:t>
      </w:r>
      <w:r w:rsidR="00E70EEC">
        <w:rPr>
          <w:rFonts w:ascii="Arial" w:hAnsi="Arial" w:cs="Arial"/>
          <w:sz w:val="14"/>
          <w:szCs w:val="14"/>
        </w:rPr>
        <w:t xml:space="preserve"> </w:t>
      </w:r>
      <w:r w:rsidR="00E70EEC" w:rsidRPr="00C413F9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 xml:space="preserve">DII </w:t>
      </w:r>
      <w:r w:rsidR="00E46833">
        <w:rPr>
          <w:rFonts w:ascii="Arial" w:hAnsi="Arial" w:cs="Arial"/>
          <w:sz w:val="14"/>
          <w:szCs w:val="14"/>
        </w:rPr>
        <w:t>1</w:t>
      </w:r>
      <w:r w:rsidR="00242AEB">
        <w:rPr>
          <w:rFonts w:ascii="Arial" w:hAnsi="Arial" w:cs="Arial"/>
          <w:sz w:val="14"/>
          <w:szCs w:val="14"/>
        </w:rPr>
        <w:t>1</w:t>
      </w:r>
      <w:r w:rsidR="00E70EEC" w:rsidRPr="00C413F9">
        <w:rPr>
          <w:rFonts w:ascii="Arial" w:hAnsi="Arial" w:cs="Arial"/>
          <w:sz w:val="14"/>
          <w:szCs w:val="14"/>
        </w:rPr>
        <w:t>/20</w:t>
      </w:r>
      <w:r w:rsidR="00AB3E50">
        <w:rPr>
          <w:rFonts w:ascii="Arial" w:hAnsi="Arial" w:cs="Arial"/>
          <w:sz w:val="14"/>
          <w:szCs w:val="14"/>
        </w:rPr>
        <w:t>16</w:t>
      </w:r>
      <w:r w:rsidR="007D5268">
        <w:rPr>
          <w:rFonts w:ascii="Arial" w:hAnsi="Arial" w:cs="Arial"/>
          <w:sz w:val="14"/>
          <w:szCs w:val="14"/>
        </w:rPr>
        <w:br w:type="page"/>
      </w:r>
    </w:p>
    <w:tbl>
      <w:tblPr>
        <w:tblW w:w="9666" w:type="dxa"/>
        <w:tblInd w:w="648" w:type="dxa"/>
        <w:tblLayout w:type="fixed"/>
        <w:tblLook w:val="01E0"/>
      </w:tblPr>
      <w:tblGrid>
        <w:gridCol w:w="540"/>
        <w:gridCol w:w="360"/>
        <w:gridCol w:w="1620"/>
        <w:gridCol w:w="540"/>
        <w:gridCol w:w="720"/>
        <w:gridCol w:w="422"/>
        <w:gridCol w:w="118"/>
        <w:gridCol w:w="1620"/>
        <w:gridCol w:w="1080"/>
        <w:gridCol w:w="540"/>
        <w:gridCol w:w="360"/>
        <w:gridCol w:w="900"/>
        <w:gridCol w:w="180"/>
        <w:gridCol w:w="666"/>
      </w:tblGrid>
      <w:tr w:rsidR="007D5268" w:rsidTr="006C5E09">
        <w:tc>
          <w:tcPr>
            <w:tcW w:w="4202" w:type="dxa"/>
            <w:gridSpan w:val="6"/>
          </w:tcPr>
          <w:p w:rsidR="007D5268" w:rsidRDefault="00AB5406" w:rsidP="00F62B7B">
            <w:r w:rsidRPr="00AB5406">
              <w:rPr>
                <w:noProof/>
                <w:sz w:val="23"/>
                <w:szCs w:val="23"/>
                <w:lang w:val="es-VE" w:eastAsia="es-VE"/>
              </w:rPr>
              <w:lastRenderedPageBreak/>
              <w:pict>
                <v:group id="_x0000_s1039" style="position:absolute;margin-left:-4pt;margin-top:-3.75pt;width:477.25pt;height:1in;z-index:251656704" coordorigin="1288,1100" coordsize="9545,1440">
                  <v:shape id="_x0000_s1030" type="#_x0000_t202" style="position:absolute;left:1288;top:1100;width:4220;height:1440" filled="f" stroked="f">
                    <v:textbox style="mso-next-textbox:#_x0000_s1030">
                      <w:txbxContent>
                        <w:p w:rsidR="007D5268" w:rsidRDefault="007D5268" w:rsidP="007D5268">
                          <w:pPr>
                            <w:pStyle w:val="Encabezado"/>
                            <w:spacing w:before="60"/>
                            <w:jc w:val="center"/>
                          </w:pPr>
                          <w:r>
                            <w:object w:dxaOrig="2997" w:dyaOrig="1955">
                              <v:shape id="_x0000_i1026" type="#_x0000_t75" style="width:47.7pt;height:31.8pt" o:ole="">
                                <v:imagedata r:id="rId5" o:title=""/>
                              </v:shape>
                              <o:OLEObject Type="Embed" ProgID="Imaging.Document" ShapeID="_x0000_i1026" DrawAspect="Content" ObjectID="_1540813686" r:id="rId8"/>
                            </w:object>
                          </w:r>
                        </w:p>
                        <w:p w:rsidR="007D5268" w:rsidRPr="00A65F42" w:rsidRDefault="007D5268" w:rsidP="007D5268">
                          <w:pPr>
                            <w:pStyle w:val="Encabezado"/>
                            <w:spacing w:before="6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65F42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UNIVERSIDAD SIMÓN BOLÍVAR</w:t>
                          </w:r>
                        </w:p>
                        <w:p w:rsidR="007D5268" w:rsidRDefault="007D5268" w:rsidP="007D5268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VICERRECTORADO ACADÉMICO </w:t>
                          </w:r>
                        </w:p>
                      </w:txbxContent>
                    </v:textbox>
                  </v:shape>
                  <v:shape id="_x0000_s1038" type="#_x0000_t202" style="position:absolute;left:6613;top:1100;width:4220;height:1440" filled="f" stroked="f">
                    <v:textbox style="mso-next-textbox:#_x0000_s1038">
                      <w:txbxContent>
                        <w:p w:rsidR="004925A2" w:rsidRDefault="00592495" w:rsidP="004925A2">
                          <w:pPr>
                            <w:tabs>
                              <w:tab w:val="left" w:pos="3797"/>
                            </w:tabs>
                            <w:ind w:right="605"/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>
                            <w:rPr>
                              <w:noProof/>
                              <w:sz w:val="23"/>
                              <w:szCs w:val="23"/>
                              <w:lang w:val="es-VE" w:eastAsia="es-VE"/>
                            </w:rPr>
                            <w:drawing>
                              <wp:inline distT="0" distB="0" distL="0" distR="0">
                                <wp:extent cx="942975" cy="581025"/>
                                <wp:effectExtent l="19050" t="0" r="9525" b="0"/>
                                <wp:docPr id="5" name="Imagen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4925A2" w:rsidRDefault="004925A2" w:rsidP="004925A2">
                          <w:pPr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 w:rsidRPr="007D526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Decanato de  Estudios de Post Grado</w:t>
                          </w:r>
                          <w:r w:rsidRPr="007D5268"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                      </w:t>
                          </w:r>
                          <w:r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</w:t>
                          </w:r>
                        </w:p>
                        <w:p w:rsidR="004925A2" w:rsidRPr="004925A2" w:rsidRDefault="004925A2" w:rsidP="004925A2">
                          <w:pPr>
                            <w:jc w:val="both"/>
                            <w:rPr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4618" w:type="dxa"/>
            <w:gridSpan w:val="6"/>
          </w:tcPr>
          <w:p w:rsidR="007D5268" w:rsidRPr="007D5268" w:rsidRDefault="007D5268" w:rsidP="007D5268">
            <w:pPr>
              <w:jc w:val="right"/>
              <w:rPr>
                <w:sz w:val="23"/>
                <w:szCs w:val="23"/>
                <w:lang w:bidi="he-IL"/>
              </w:rPr>
            </w:pPr>
            <w:r w:rsidRPr="007D5268">
              <w:rPr>
                <w:sz w:val="23"/>
                <w:szCs w:val="23"/>
                <w:lang w:bidi="he-IL"/>
              </w:rPr>
              <w:t xml:space="preserve">                                                  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 xml:space="preserve">                                              </w:t>
            </w:r>
          </w:p>
        </w:tc>
        <w:tc>
          <w:tcPr>
            <w:tcW w:w="846" w:type="dxa"/>
            <w:gridSpan w:val="2"/>
          </w:tcPr>
          <w:p w:rsidR="007D5268" w:rsidRDefault="007D5268" w:rsidP="007D5268">
            <w:pPr>
              <w:jc w:val="center"/>
            </w:pPr>
            <w:r w:rsidRPr="007D526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7D5268" w:rsidRPr="007D5268" w:rsidRDefault="007D5268" w:rsidP="00DE7039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sz w:val="23"/>
                <w:szCs w:val="23"/>
                <w:lang w:bidi="he-IL"/>
              </w:rPr>
              <w:t xml:space="preserve">                                                                                                                 </w:t>
            </w: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DE7039" w:rsidRPr="007D5268" w:rsidRDefault="007D5268" w:rsidP="00DE7039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C5E09" w:rsidRPr="007D5268" w:rsidTr="006C5E09">
        <w:tc>
          <w:tcPr>
            <w:tcW w:w="9666" w:type="dxa"/>
            <w:gridSpan w:val="14"/>
          </w:tcPr>
          <w:p w:rsidR="007D5268" w:rsidRPr="007D5268" w:rsidRDefault="007D5268" w:rsidP="00A15F5F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rFonts w:ascii="Arial" w:hAnsi="Arial" w:cs="Arial"/>
                <w:b/>
              </w:rPr>
              <w:t xml:space="preserve">EVALUACIÓN DE PROPUESTA DE </w:t>
            </w:r>
            <w:r w:rsidR="00A15F5F">
              <w:rPr>
                <w:rFonts w:ascii="Arial" w:hAnsi="Arial" w:cs="Arial"/>
                <w:b/>
              </w:rPr>
              <w:t>LA TESIS DOCTORAL</w:t>
            </w:r>
          </w:p>
        </w:tc>
      </w:tr>
      <w:tr w:rsidR="007D5268" w:rsidRPr="007D5268" w:rsidTr="00791845">
        <w:trPr>
          <w:trHeight w:hRule="exact" w:val="284"/>
        </w:trPr>
        <w:tc>
          <w:tcPr>
            <w:tcW w:w="3060" w:type="dxa"/>
            <w:gridSpan w:val="4"/>
            <w:vAlign w:val="bottom"/>
          </w:tcPr>
          <w:p w:rsidR="007D5268" w:rsidRPr="007D5268" w:rsidRDefault="007D5268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6" w:type="dxa"/>
            <w:gridSpan w:val="10"/>
            <w:vAlign w:val="bottom"/>
          </w:tcPr>
          <w:p w:rsidR="007D5268" w:rsidRPr="007D5268" w:rsidRDefault="007D5268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C3B11" w:rsidRPr="007D5268" w:rsidTr="00AA263D">
        <w:trPr>
          <w:trHeight w:hRule="exact" w:val="284"/>
        </w:trPr>
        <w:tc>
          <w:tcPr>
            <w:tcW w:w="9666" w:type="dxa"/>
            <w:gridSpan w:val="14"/>
            <w:vAlign w:val="bottom"/>
          </w:tcPr>
          <w:p w:rsidR="00BC3B11" w:rsidRPr="007D5268" w:rsidRDefault="00BC3B11" w:rsidP="003D79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Coordinación </w:t>
            </w:r>
            <w:r w:rsidR="00A15F5F">
              <w:rPr>
                <w:rFonts w:ascii="Arial" w:hAnsi="Arial" w:cs="Arial"/>
                <w:b/>
                <w:sz w:val="20"/>
                <w:szCs w:val="20"/>
              </w:rPr>
              <w:t xml:space="preserve">Docente </w:t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>de Postgrado: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D7957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D7957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D7957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D7957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D7957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9D591A" w:rsidRPr="007D5268" w:rsidTr="00E37E69">
        <w:trPr>
          <w:trHeight w:hRule="exact" w:val="284"/>
        </w:trPr>
        <w:tc>
          <w:tcPr>
            <w:tcW w:w="9666" w:type="dxa"/>
            <w:gridSpan w:val="14"/>
            <w:vAlign w:val="bottom"/>
          </w:tcPr>
          <w:p w:rsidR="009D591A" w:rsidRPr="007D5268" w:rsidRDefault="009D591A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 del Programa de Doctorado:</w:t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D7957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D7957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D7957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D7957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D7957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D795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BC3B11" w:rsidRPr="007D5268" w:rsidTr="00D30407">
        <w:trPr>
          <w:trHeight w:hRule="exact" w:val="284"/>
        </w:trPr>
        <w:tc>
          <w:tcPr>
            <w:tcW w:w="3060" w:type="dxa"/>
            <w:gridSpan w:val="4"/>
            <w:vAlign w:val="bottom"/>
          </w:tcPr>
          <w:p w:rsidR="00BC3B11" w:rsidRPr="007D5268" w:rsidRDefault="00BC3B11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Carnet: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06" w:type="dxa"/>
            <w:gridSpan w:val="10"/>
            <w:vAlign w:val="bottom"/>
          </w:tcPr>
          <w:p w:rsidR="00BC3B11" w:rsidRPr="007D5268" w:rsidRDefault="00BC3B11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Estudiante: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BC3B11" w:rsidRPr="007D5268" w:rsidTr="00EC2FAC">
        <w:trPr>
          <w:trHeight w:val="514"/>
        </w:trPr>
        <w:tc>
          <w:tcPr>
            <w:tcW w:w="9666" w:type="dxa"/>
            <w:gridSpan w:val="14"/>
            <w:vAlign w:val="bottom"/>
          </w:tcPr>
          <w:p w:rsidR="00BC3B11" w:rsidRPr="007D5268" w:rsidRDefault="00BC3B11" w:rsidP="00F62B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Título de la Propuesta: </w: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D5268" w:rsidRPr="007D5268" w:rsidTr="00791845">
        <w:trPr>
          <w:trHeight w:val="225"/>
        </w:trPr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Resultado de </w:t>
            </w:r>
            <w:smartTag w:uri="urn:schemas-microsoft-com:office:smarttags" w:element="PersonName">
              <w:smartTagPr>
                <w:attr w:name="ProductID" w:val="la Evaluaci￳n"/>
              </w:smartTagPr>
              <w:r w:rsidRPr="007D5268">
                <w:rPr>
                  <w:rFonts w:ascii="Arial" w:hAnsi="Arial" w:cs="Arial"/>
                  <w:b/>
                  <w:sz w:val="20"/>
                  <w:szCs w:val="20"/>
                </w:rPr>
                <w:t>la Evaluación</w:t>
              </w:r>
            </w:smartTag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:    La propuesta es       </w:t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  APROBADA       </w:t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</w:r>
            <w:r w:rsidR="00AB540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AB5406" w:rsidRPr="007D526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 NO APROBADA</w:t>
            </w: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Evaluación de aspectos específicos de </w:t>
            </w:r>
            <w:smartTag w:uri="urn:schemas-microsoft-com:office:smarttags" w:element="PersonName">
              <w:smartTagPr>
                <w:attr w:name="ProductID" w:val="la Propuesta"/>
              </w:smartTagPr>
              <w:r w:rsidRPr="007D5268">
                <w:rPr>
                  <w:rFonts w:ascii="Arial" w:hAnsi="Arial" w:cs="Arial"/>
                  <w:sz w:val="20"/>
                  <w:szCs w:val="20"/>
                </w:rPr>
                <w:t>la Propuesta</w:t>
              </w:r>
            </w:smartTag>
            <w:r w:rsidRPr="007D5268">
              <w:rPr>
                <w:rFonts w:ascii="Arial" w:hAnsi="Arial" w:cs="Arial"/>
                <w:sz w:val="20"/>
                <w:szCs w:val="20"/>
              </w:rPr>
              <w:t xml:space="preserve">:  </w:t>
            </w: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268" w:rsidRPr="007D5268" w:rsidTr="006C5E09"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ASPECTO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CON MUCHAS RESERVAS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CON CIERTAS RESERVAS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SIN   RESERVAS</w:t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3D7957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Originalidad</w:t>
            </w:r>
            <w:r w:rsidR="00AB3E50" w:rsidRPr="007D5268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AB3E50" w:rsidRPr="007D5268" w:rsidRDefault="00AB3E50" w:rsidP="007D5268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AB3E50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 w:rsidRPr="007D5268">
              <w:rPr>
                <w:rFonts w:ascii="Arial" w:hAnsi="Arial" w:cs="Arial"/>
                <w:b/>
                <w:sz w:val="16"/>
                <w:szCs w:val="16"/>
              </w:rPr>
              <w:t>El enfoque metodológico es adecuado.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AB3E50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 w:rsidRPr="007D5268">
              <w:rPr>
                <w:rFonts w:ascii="Arial" w:hAnsi="Arial" w:cs="Arial"/>
                <w:b/>
                <w:sz w:val="16"/>
                <w:szCs w:val="16"/>
              </w:rPr>
              <w:t>La bibliografía está actualizada y completa.</w:t>
            </w:r>
          </w:p>
          <w:p w:rsidR="00AB3E50" w:rsidRPr="007D5268" w:rsidRDefault="00AB3E50" w:rsidP="007D5268">
            <w:pPr>
              <w:ind w:left="3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3E50" w:rsidRPr="007D5268" w:rsidTr="006C5E09">
        <w:trPr>
          <w:trHeight w:hRule="exact" w:val="454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AB3E50" w:rsidRPr="007D5268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Pr="007D5268" w:rsidRDefault="00AB3E50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 w:rsidRPr="007D5268">
              <w:rPr>
                <w:rFonts w:ascii="Arial" w:hAnsi="Arial" w:cs="Arial"/>
                <w:b/>
                <w:sz w:val="16"/>
                <w:szCs w:val="16"/>
              </w:rPr>
              <w:t>Es factible de realizar en el tiempo previsto.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E50" w:rsidRDefault="00AB5406" w:rsidP="00AB3E50">
            <w:pPr>
              <w:jc w:val="center"/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957" w:rsidRPr="003D7957" w:rsidRDefault="00AB5406" w:rsidP="003D79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E50" w:rsidRPr="00F10D8B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10D8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AB3E50" w:rsidRDefault="00AB3E50" w:rsidP="00F62B7B">
            <w:pPr>
              <w:rPr>
                <w:rFonts w:ascii="Arial" w:hAnsi="Arial" w:cs="Arial"/>
                <w:sz w:val="20"/>
                <w:szCs w:val="20"/>
              </w:rPr>
            </w:pPr>
          </w:p>
          <w:p w:rsidR="003D7957" w:rsidRDefault="003D7957" w:rsidP="00F62B7B">
            <w:pPr>
              <w:rPr>
                <w:rFonts w:ascii="Arial" w:hAnsi="Arial" w:cs="Arial"/>
                <w:sz w:val="20"/>
                <w:szCs w:val="20"/>
              </w:rPr>
            </w:pPr>
          </w:p>
          <w:p w:rsidR="003D7957" w:rsidRPr="007D5268" w:rsidRDefault="003D7957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7957" w:rsidRPr="007D5268" w:rsidTr="003D7957">
        <w:trPr>
          <w:trHeight w:hRule="exact" w:val="600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3D7957" w:rsidRPr="007D5268" w:rsidRDefault="003D7957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957" w:rsidRPr="007D5268" w:rsidRDefault="003D7957" w:rsidP="007D526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Puede constituir un aporte significativo al acervo del contenido del área.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957" w:rsidRDefault="003D7957" w:rsidP="003D7957">
            <w:pPr>
              <w:jc w:val="center"/>
            </w:pP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957" w:rsidRDefault="003D7957" w:rsidP="003D7957">
            <w:pPr>
              <w:jc w:val="center"/>
            </w:pP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957" w:rsidRDefault="003D7957" w:rsidP="003D7957">
            <w:pPr>
              <w:jc w:val="center"/>
            </w:pP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957" w:rsidRDefault="003D7957" w:rsidP="003D7957">
            <w:pPr>
              <w:jc w:val="center"/>
            </w:pP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5580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66" w:type="dxa"/>
            <w:tcBorders>
              <w:left w:val="single" w:sz="4" w:space="0" w:color="auto"/>
            </w:tcBorders>
            <w:vAlign w:val="center"/>
          </w:tcPr>
          <w:p w:rsidR="003D7957" w:rsidRDefault="003D7957" w:rsidP="00F62B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COMENTARIOS</w:t>
            </w: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  <w:tcBorders>
              <w:bottom w:val="single" w:sz="4" w:space="0" w:color="auto"/>
            </w:tcBorders>
          </w:tcPr>
          <w:p w:rsidR="007D5268" w:rsidRDefault="007D5268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D526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7D5268">
              <w:rPr>
                <w:rFonts w:ascii="Arial" w:hAnsi="Arial" w:cs="Arial"/>
                <w:b/>
                <w:sz w:val="20"/>
                <w:szCs w:val="20"/>
                <w:u w:val="single"/>
              </w:rPr>
              <w:t>Opcionales</w:t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si la propuesta es aprobada, </w:t>
            </w:r>
            <w:r w:rsidRPr="007D5268">
              <w:rPr>
                <w:rFonts w:ascii="Arial" w:hAnsi="Arial" w:cs="Arial"/>
                <w:b/>
                <w:sz w:val="20"/>
                <w:szCs w:val="20"/>
                <w:u w:val="single"/>
              </w:rPr>
              <w:t>requeridos</w:t>
            </w:r>
            <w:r w:rsidRPr="007D5268">
              <w:rPr>
                <w:rFonts w:ascii="Arial" w:hAnsi="Arial" w:cs="Arial"/>
                <w:b/>
                <w:sz w:val="20"/>
                <w:szCs w:val="20"/>
              </w:rPr>
              <w:t xml:space="preserve"> si la misma no es aprobada)</w:t>
            </w:r>
          </w:p>
          <w:p w:rsidR="00791845" w:rsidRPr="007D5268" w:rsidRDefault="00791845" w:rsidP="007D526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3E50" w:rsidRPr="007D5268" w:rsidTr="00DB1D67">
        <w:trPr>
          <w:trHeight w:val="4503"/>
        </w:trPr>
        <w:tc>
          <w:tcPr>
            <w:tcW w:w="966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50" w:rsidRPr="007D5268" w:rsidRDefault="00AB5406" w:rsidP="0079184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4" w:name="Texto19"/>
            <w:r w:rsidR="00BC3B1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C3B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C3B1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</w:tr>
      <w:tr w:rsidR="00DE7039" w:rsidRPr="007D5268" w:rsidTr="006C5E09">
        <w:tc>
          <w:tcPr>
            <w:tcW w:w="9666" w:type="dxa"/>
            <w:gridSpan w:val="14"/>
            <w:tcBorders>
              <w:top w:val="single" w:sz="4" w:space="0" w:color="auto"/>
            </w:tcBorders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268" w:rsidRPr="007D5268" w:rsidTr="006C5E09">
        <w:trPr>
          <w:trHeight w:hRule="exact" w:val="227"/>
        </w:trPr>
        <w:tc>
          <w:tcPr>
            <w:tcW w:w="900" w:type="dxa"/>
            <w:gridSpan w:val="2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Fecha: 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7D5268" w:rsidRPr="007D5268" w:rsidRDefault="00AB5406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t xml:space="preserve"> / 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2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Evaluador: </w:t>
            </w:r>
          </w:p>
        </w:tc>
        <w:tc>
          <w:tcPr>
            <w:tcW w:w="3240" w:type="dxa"/>
            <w:gridSpan w:val="4"/>
            <w:tcBorders>
              <w:bottom w:val="single" w:sz="4" w:space="0" w:color="auto"/>
            </w:tcBorders>
          </w:tcPr>
          <w:p w:rsidR="007D5268" w:rsidRPr="007D5268" w:rsidRDefault="00AB5406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7D5268" w:rsidRPr="007D52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D5268">
              <w:rPr>
                <w:rFonts w:ascii="Arial" w:hAnsi="Arial" w:cs="Arial"/>
                <w:sz w:val="20"/>
                <w:szCs w:val="20"/>
              </w:rPr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D5268" w:rsidRPr="007D52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D526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gridSpan w:val="2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5268">
              <w:rPr>
                <w:rFonts w:ascii="Arial" w:hAnsi="Arial" w:cs="Arial"/>
                <w:sz w:val="20"/>
                <w:szCs w:val="20"/>
              </w:rPr>
              <w:t xml:space="preserve">Firma: </w:t>
            </w:r>
          </w:p>
        </w:tc>
        <w:tc>
          <w:tcPr>
            <w:tcW w:w="1746" w:type="dxa"/>
            <w:gridSpan w:val="3"/>
            <w:tcBorders>
              <w:bottom w:val="single" w:sz="4" w:space="0" w:color="auto"/>
            </w:tcBorders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039" w:rsidRPr="007D5268" w:rsidTr="006C5E09">
        <w:tc>
          <w:tcPr>
            <w:tcW w:w="9666" w:type="dxa"/>
            <w:gridSpan w:val="14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3E50" w:rsidRPr="004342CE" w:rsidRDefault="004342CE" w:rsidP="004342CE">
      <w:pPr>
        <w:ind w:left="54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Formulario </w:t>
      </w:r>
      <w:r w:rsidRPr="00C413F9">
        <w:rPr>
          <w:rFonts w:ascii="Arial" w:hAnsi="Arial" w:cs="Arial"/>
          <w:sz w:val="14"/>
          <w:szCs w:val="14"/>
        </w:rPr>
        <w:t xml:space="preserve"> </w:t>
      </w:r>
      <w:r w:rsidR="00913335">
        <w:rPr>
          <w:rFonts w:ascii="Arial" w:hAnsi="Arial" w:cs="Arial"/>
          <w:sz w:val="14"/>
          <w:szCs w:val="14"/>
        </w:rPr>
        <w:t>236.00.26</w:t>
      </w:r>
      <w:r>
        <w:rPr>
          <w:rFonts w:ascii="Arial" w:hAnsi="Arial" w:cs="Arial"/>
          <w:sz w:val="14"/>
          <w:szCs w:val="14"/>
        </w:rPr>
        <w:t xml:space="preserve"> </w:t>
      </w:r>
      <w:r w:rsidRPr="00C413F9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>DII 11</w:t>
      </w:r>
      <w:r w:rsidRPr="00C413F9">
        <w:rPr>
          <w:rFonts w:ascii="Arial" w:hAnsi="Arial" w:cs="Arial"/>
          <w:sz w:val="14"/>
          <w:szCs w:val="14"/>
        </w:rPr>
        <w:t>/20</w:t>
      </w:r>
      <w:r>
        <w:rPr>
          <w:rFonts w:ascii="Arial" w:hAnsi="Arial" w:cs="Arial"/>
          <w:sz w:val="14"/>
          <w:szCs w:val="14"/>
        </w:rPr>
        <w:t>16</w:t>
      </w:r>
      <w:r w:rsidR="00AB3E50">
        <w:br w:type="page"/>
      </w:r>
    </w:p>
    <w:tbl>
      <w:tblPr>
        <w:tblW w:w="9540" w:type="dxa"/>
        <w:tblInd w:w="648" w:type="dxa"/>
        <w:tblLayout w:type="fixed"/>
        <w:tblLook w:val="01E0"/>
      </w:tblPr>
      <w:tblGrid>
        <w:gridCol w:w="4202"/>
        <w:gridCol w:w="4618"/>
        <w:gridCol w:w="720"/>
      </w:tblGrid>
      <w:tr w:rsidR="007D5268" w:rsidTr="007D5268">
        <w:tc>
          <w:tcPr>
            <w:tcW w:w="4202" w:type="dxa"/>
          </w:tcPr>
          <w:p w:rsidR="007D5268" w:rsidRDefault="00AB5406" w:rsidP="00F62B7B">
            <w:r>
              <w:rPr>
                <w:noProof/>
                <w:lang w:val="es-VE" w:eastAsia="es-VE"/>
              </w:rPr>
              <w:lastRenderedPageBreak/>
              <w:pict>
                <v:group id="_x0000_s1049" style="position:absolute;margin-left:-6.4pt;margin-top:-13pt;width:477.25pt;height:1in;z-index:251658752" coordorigin="1288,1100" coordsize="9545,1440">
                  <v:shape id="_x0000_s1050" type="#_x0000_t202" style="position:absolute;left:1288;top:1100;width:4220;height:1440" filled="f" stroked="f">
                    <v:textbox style="mso-next-textbox:#_x0000_s1050">
                      <w:txbxContent>
                        <w:p w:rsidR="00AB3E50" w:rsidRDefault="00AB3E50" w:rsidP="00AB3E50">
                          <w:pPr>
                            <w:pStyle w:val="Encabezado"/>
                            <w:spacing w:before="60"/>
                            <w:jc w:val="center"/>
                          </w:pPr>
                          <w:r>
                            <w:object w:dxaOrig="2997" w:dyaOrig="1955">
                              <v:shape id="_x0000_i1027" type="#_x0000_t75" style="width:47.7pt;height:31.8pt" o:ole="">
                                <v:imagedata r:id="rId5" o:title=""/>
                              </v:shape>
                              <o:OLEObject Type="Embed" ProgID="Imaging.Document" ShapeID="_x0000_i1027" DrawAspect="Content" ObjectID="_1540813687" r:id="rId9"/>
                            </w:object>
                          </w:r>
                        </w:p>
                        <w:p w:rsidR="00AB3E50" w:rsidRPr="00A65F42" w:rsidRDefault="00AB3E50" w:rsidP="00AB3E50">
                          <w:pPr>
                            <w:pStyle w:val="Encabezado"/>
                            <w:spacing w:before="6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A65F42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UNIVERSIDAD SIMÓN BOLÍVAR</w:t>
                          </w:r>
                        </w:p>
                        <w:p w:rsidR="00AB3E50" w:rsidRDefault="00AB3E50" w:rsidP="00AB3E50">
                          <w:pPr>
                            <w:pStyle w:val="Encabezad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VICERRECTORADO ACADÉMICO </w:t>
                          </w:r>
                        </w:p>
                      </w:txbxContent>
                    </v:textbox>
                  </v:shape>
                  <v:shape id="_x0000_s1051" type="#_x0000_t202" style="position:absolute;left:6613;top:1100;width:4220;height:1440" filled="f" stroked="f">
                    <v:textbox style="mso-next-textbox:#_x0000_s1051">
                      <w:txbxContent>
                        <w:p w:rsidR="00AB3E50" w:rsidRDefault="00592495" w:rsidP="00AB3E50">
                          <w:pPr>
                            <w:tabs>
                              <w:tab w:val="left" w:pos="3797"/>
                            </w:tabs>
                            <w:ind w:right="605"/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>
                            <w:rPr>
                              <w:noProof/>
                              <w:sz w:val="23"/>
                              <w:szCs w:val="23"/>
                              <w:lang w:val="es-VE" w:eastAsia="es-VE"/>
                            </w:rPr>
                            <w:drawing>
                              <wp:inline distT="0" distB="0" distL="0" distR="0">
                                <wp:extent cx="942975" cy="581025"/>
                                <wp:effectExtent l="19050" t="0" r="9525" b="0"/>
                                <wp:docPr id="4" name="Imagen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AB3E50" w:rsidRDefault="00AB3E50" w:rsidP="00AB3E50">
                          <w:pPr>
                            <w:jc w:val="right"/>
                            <w:rPr>
                              <w:sz w:val="23"/>
                              <w:szCs w:val="23"/>
                              <w:lang w:bidi="he-IL"/>
                            </w:rPr>
                          </w:pPr>
                          <w:r w:rsidRPr="007D526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Decanato de  Estudios de Post Grado</w:t>
                          </w:r>
                          <w:r w:rsidRPr="007D5268"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                      </w:t>
                          </w:r>
                          <w:r>
                            <w:rPr>
                              <w:sz w:val="23"/>
                              <w:szCs w:val="23"/>
                              <w:lang w:bidi="he-IL"/>
                            </w:rPr>
                            <w:t xml:space="preserve">                                                  </w:t>
                          </w:r>
                        </w:p>
                        <w:p w:rsidR="00AB3E50" w:rsidRPr="004925A2" w:rsidRDefault="00AB3E50" w:rsidP="00AB3E50">
                          <w:pPr>
                            <w:jc w:val="both"/>
                            <w:rPr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4618" w:type="dxa"/>
          </w:tcPr>
          <w:p w:rsidR="007D5268" w:rsidRPr="007D5268" w:rsidRDefault="007D5268" w:rsidP="007D5268">
            <w:pPr>
              <w:jc w:val="right"/>
              <w:rPr>
                <w:sz w:val="23"/>
                <w:szCs w:val="23"/>
                <w:lang w:bidi="he-IL"/>
              </w:rPr>
            </w:pPr>
            <w:r w:rsidRPr="007D5268">
              <w:rPr>
                <w:sz w:val="23"/>
                <w:szCs w:val="23"/>
                <w:lang w:bidi="he-IL"/>
              </w:rPr>
              <w:t xml:space="preserve">                                                  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t xml:space="preserve">                                              </w:t>
            </w:r>
          </w:p>
        </w:tc>
        <w:tc>
          <w:tcPr>
            <w:tcW w:w="720" w:type="dxa"/>
          </w:tcPr>
          <w:p w:rsidR="007D5268" w:rsidRDefault="007D5268" w:rsidP="007D5268">
            <w:pPr>
              <w:jc w:val="center"/>
            </w:pPr>
            <w:r w:rsidRPr="007D526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  <w:r w:rsidRPr="007D5268">
              <w:rPr>
                <w:rFonts w:ascii="Arial" w:hAnsi="Arial" w:cs="Arial"/>
                <w:b/>
              </w:rPr>
              <w:t>ACTA DE VEREDICTO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91333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Quienes suscribimos, profesores(as) </w:t>
            </w:r>
            <w:r w:rsidR="00AB5406" w:rsidRPr="007D5268">
              <w:rPr>
                <w:rFonts w:ascii="Arial" w:hAnsi="Arial"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</w:rPr>
            </w:r>
            <w:r w:rsidR="00AB5406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AB5406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miembros del Jurado designado por el Consejo Asesor de la Coordinación Docente de </w:t>
            </w:r>
            <w:r w:rsidR="00AB5406" w:rsidRPr="007D5268">
              <w:rPr>
                <w:rFonts w:ascii="Arial" w:hAnsi="Arial" w:cs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</w:rPr>
            </w:r>
            <w:r w:rsidR="00AB5406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AB5406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de la UNIVERSIDAD SIMÓN BOLÍVAR para evaluar </w:t>
            </w:r>
            <w:r w:rsidR="00913335">
              <w:rPr>
                <w:rFonts w:ascii="Arial" w:hAnsi="Arial" w:cs="Arial"/>
              </w:rPr>
              <w:t>LA Tesis Doctoral</w:t>
            </w:r>
            <w:r w:rsidRPr="007D5268">
              <w:rPr>
                <w:rFonts w:ascii="Arial" w:hAnsi="Arial" w:cs="Arial"/>
              </w:rPr>
              <w:t xml:space="preserve"> presentado por el /la estudiante </w:t>
            </w:r>
            <w:r w:rsidR="00AB5406" w:rsidRPr="007D5268">
              <w:rPr>
                <w:rFonts w:ascii="Arial" w:hAnsi="Arial" w:cs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</w:rPr>
            </w:r>
            <w:r w:rsidR="00AB5406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AB5406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>, Cédula de Identidad N°</w:t>
            </w:r>
            <w:proofErr w:type="gramStart"/>
            <w:r w:rsidRPr="007D5268">
              <w:rPr>
                <w:rFonts w:ascii="Arial" w:hAnsi="Arial" w:cs="Arial"/>
              </w:rPr>
              <w:t xml:space="preserve">: </w:t>
            </w:r>
            <w:proofErr w:type="gramEnd"/>
            <w:r w:rsidR="00AB5406" w:rsidRPr="007D5268">
              <w:rPr>
                <w:rFonts w:ascii="Arial" w:hAnsi="Arial" w:cs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</w:rPr>
            </w:r>
            <w:r w:rsidR="00AB5406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AB5406" w:rsidRPr="007D5268">
              <w:rPr>
                <w:rFonts w:ascii="Arial" w:hAnsi="Arial" w:cs="Arial"/>
              </w:rPr>
              <w:fldChar w:fldCharType="end"/>
            </w:r>
            <w:proofErr w:type="gramStart"/>
            <w:r w:rsidRPr="007D5268">
              <w:rPr>
                <w:rFonts w:ascii="Arial" w:hAnsi="Arial" w:cs="Arial"/>
              </w:rPr>
              <w:t>,</w:t>
            </w:r>
            <w:proofErr w:type="gramEnd"/>
            <w:r w:rsidRPr="007D5268">
              <w:rPr>
                <w:rFonts w:ascii="Arial" w:hAnsi="Arial" w:cs="Arial"/>
              </w:rPr>
              <w:t xml:space="preserve"> bajo el título “</w:t>
            </w:r>
            <w:r w:rsidR="00AB5406" w:rsidRPr="007D5268">
              <w:rPr>
                <w:rFonts w:ascii="Arial" w:hAnsi="Arial" w:cs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</w:rPr>
            </w:r>
            <w:r w:rsidR="00AB5406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AB5406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”. A los fines de cumplir con el requisito legal para optar al Grado Académico de </w:t>
            </w:r>
            <w:r w:rsidR="00913335">
              <w:rPr>
                <w:rFonts w:ascii="Arial" w:hAnsi="Arial" w:cs="Arial"/>
              </w:rPr>
              <w:t>Doctor</w:t>
            </w:r>
            <w:r w:rsidRPr="007D5268">
              <w:rPr>
                <w:rFonts w:ascii="Arial" w:hAnsi="Arial" w:cs="Arial"/>
              </w:rPr>
              <w:t xml:space="preserve"> en </w:t>
            </w:r>
            <w:r w:rsidR="00AB5406" w:rsidRPr="007D5268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</w:rPr>
            </w:r>
            <w:r w:rsidR="00AB5406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AB5406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, dejan constancia de los siguiente: 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91333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1.- Leído como fue </w:t>
            </w:r>
            <w:r w:rsidR="00913335">
              <w:rPr>
                <w:rFonts w:ascii="Arial" w:hAnsi="Arial" w:cs="Arial"/>
              </w:rPr>
              <w:t>la Tesis Doctoral</w:t>
            </w:r>
            <w:r w:rsidRPr="007D5268">
              <w:rPr>
                <w:rFonts w:ascii="Arial" w:hAnsi="Arial" w:cs="Arial"/>
              </w:rPr>
              <w:t xml:space="preserve"> por cada uno de los miembros del Jurado, éste fijó el día </w:t>
            </w:r>
            <w:r w:rsidR="00AB5406" w:rsidRPr="007D5268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</w:rPr>
            </w:r>
            <w:r w:rsidR="00AB5406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AB5406" w:rsidRPr="007D5268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del mes de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del año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  <w:r w:rsidRPr="007D5268">
              <w:rPr>
                <w:rFonts w:ascii="Arial" w:hAnsi="Arial" w:cs="Arial"/>
              </w:rPr>
              <w:t xml:space="preserve"> a las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5" w:name="Texto10"/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  <w:bookmarkEnd w:id="15"/>
            <w:r w:rsidRPr="007D5268">
              <w:rPr>
                <w:rFonts w:ascii="Arial" w:hAnsi="Arial" w:cs="Arial"/>
              </w:rPr>
              <w:t xml:space="preserve"> (hora), para que el autor(a) lo defendiera </w:t>
            </w:r>
            <w:r w:rsidR="00913335">
              <w:rPr>
                <w:rFonts w:ascii="Arial" w:hAnsi="Arial" w:cs="Arial"/>
              </w:rPr>
              <w:t>oralmente en forma</w:t>
            </w:r>
            <w:r w:rsidRPr="007D5268">
              <w:rPr>
                <w:rFonts w:ascii="Arial" w:hAnsi="Arial" w:cs="Arial"/>
              </w:rPr>
              <w:t xml:space="preserve"> pública, lo que éste (a) hizo en el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6" w:name="Texto11"/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  <w:bookmarkEnd w:id="16"/>
            <w:r w:rsidRPr="007D5268">
              <w:rPr>
                <w:rFonts w:ascii="Arial" w:hAnsi="Arial" w:cs="Arial"/>
              </w:rPr>
              <w:t xml:space="preserve">, ubicada (o) en el Edificio </w:t>
            </w:r>
            <w:bookmarkStart w:id="17" w:name="Texto12"/>
            <w:r w:rsidR="00AB5406" w:rsidRPr="007D5268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</w:rPr>
            </w:r>
            <w:r w:rsidR="00AB5406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AB5406" w:rsidRPr="007D5268">
              <w:rPr>
                <w:rFonts w:ascii="Arial" w:hAnsi="Arial" w:cs="Arial"/>
              </w:rPr>
              <w:fldChar w:fldCharType="end"/>
            </w:r>
            <w:bookmarkEnd w:id="17"/>
            <w:r w:rsidRPr="007D5268">
              <w:rPr>
                <w:rFonts w:ascii="Arial" w:hAnsi="Arial" w:cs="Arial"/>
              </w:rPr>
              <w:t xml:space="preserve">, Piso </w:t>
            </w:r>
            <w:bookmarkStart w:id="18" w:name="Texto13"/>
            <w:r w:rsidR="00AB5406" w:rsidRPr="007D5268">
              <w:rPr>
                <w:rFonts w:ascii="Arial" w:hAnsi="Arial" w:cs="Arial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D5268">
              <w:rPr>
                <w:rFonts w:ascii="Arial" w:hAnsi="Arial" w:cs="Arial"/>
              </w:rPr>
              <w:instrText xml:space="preserve"> FORMTEXT </w:instrText>
            </w:r>
            <w:r w:rsidR="00AB5406" w:rsidRPr="007D5268">
              <w:rPr>
                <w:rFonts w:ascii="Arial" w:hAnsi="Arial" w:cs="Arial"/>
              </w:rPr>
            </w:r>
            <w:r w:rsidR="00AB5406" w:rsidRPr="007D5268">
              <w:rPr>
                <w:rFonts w:ascii="Arial" w:hAnsi="Arial" w:cs="Arial"/>
              </w:rPr>
              <w:fldChar w:fldCharType="separate"/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Pr="007D5268">
              <w:rPr>
                <w:rFonts w:ascii="Arial" w:hAnsi="Arial" w:cs="Arial"/>
                <w:noProof/>
              </w:rPr>
              <w:t> </w:t>
            </w:r>
            <w:r w:rsidR="00AB5406" w:rsidRPr="007D5268">
              <w:rPr>
                <w:rFonts w:ascii="Arial" w:hAnsi="Arial" w:cs="Arial"/>
              </w:rPr>
              <w:fldChar w:fldCharType="end"/>
            </w:r>
            <w:bookmarkEnd w:id="18"/>
            <w:r w:rsidRPr="007D5268">
              <w:rPr>
                <w:rFonts w:ascii="Arial" w:hAnsi="Arial" w:cs="Arial"/>
              </w:rPr>
              <w:t xml:space="preserve">, de la Universidad Simón Bolívar, según las siguientes pautas: exposición oral </w:t>
            </w:r>
            <w:r w:rsidR="00913335">
              <w:rPr>
                <w:rFonts w:ascii="Arial" w:hAnsi="Arial" w:cs="Arial"/>
              </w:rPr>
              <w:t>de la Tesis</w:t>
            </w:r>
            <w:r w:rsidRPr="007D5268">
              <w:rPr>
                <w:rFonts w:ascii="Arial" w:hAnsi="Arial" w:cs="Arial"/>
              </w:rPr>
              <w:t xml:space="preserve"> por parte del (de la) estudiante autor(a) </w:t>
            </w:r>
            <w:r w:rsidR="00913335">
              <w:rPr>
                <w:rFonts w:ascii="Arial" w:hAnsi="Arial" w:cs="Arial"/>
              </w:rPr>
              <w:t>de la misma</w:t>
            </w:r>
            <w:r w:rsidRPr="007D5268">
              <w:rPr>
                <w:rFonts w:ascii="Arial" w:hAnsi="Arial" w:cs="Arial"/>
              </w:rPr>
              <w:t xml:space="preserve">, preguntas y metodológicos relacionados con la investigación realizada en el correspondiente </w:t>
            </w:r>
            <w:proofErr w:type="spellStart"/>
            <w:r w:rsidR="00913335">
              <w:rPr>
                <w:rFonts w:ascii="Arial" w:hAnsi="Arial" w:cs="Arial"/>
              </w:rPr>
              <w:t>Teaia</w:t>
            </w:r>
            <w:proofErr w:type="spellEnd"/>
            <w:r w:rsidRPr="007D5268">
              <w:rPr>
                <w:rFonts w:ascii="Arial" w:hAnsi="Arial" w:cs="Arial"/>
              </w:rPr>
              <w:t>, así como sus resultados, y respuestas del (de la) estudiante en cuestión.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91333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2.- Finalizada la defensa pública </w:t>
            </w:r>
            <w:r w:rsidR="00913335">
              <w:rPr>
                <w:rFonts w:ascii="Arial" w:hAnsi="Arial" w:cs="Arial"/>
              </w:rPr>
              <w:t>de la Tesis Doctoral</w:t>
            </w:r>
            <w:r w:rsidRPr="007D5268">
              <w:rPr>
                <w:rFonts w:ascii="Arial" w:hAnsi="Arial" w:cs="Arial"/>
              </w:rPr>
              <w:t xml:space="preserve">, los miembros del Jurado procedimos a deliberar en privado para formular un juicio sobre </w:t>
            </w:r>
            <w:r w:rsidR="00913335">
              <w:rPr>
                <w:rFonts w:ascii="Arial" w:hAnsi="Arial" w:cs="Arial"/>
              </w:rPr>
              <w:t>la Tesis en cuestión</w:t>
            </w:r>
            <w:r w:rsidRPr="007D5268">
              <w:rPr>
                <w:rFonts w:ascii="Arial" w:hAnsi="Arial" w:cs="Arial"/>
              </w:rPr>
              <w:t xml:space="preserve"> y su defensa oral emitiendo el presente veredicto de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9" w:name="Texto14"/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  <w:bookmarkEnd w:id="19"/>
            <w:r w:rsidR="00913335">
              <w:rPr>
                <w:rFonts w:ascii="Arial" w:hAnsi="Arial" w:cs="Arial"/>
              </w:rPr>
              <w:t xml:space="preserve"> ( APROBADO</w:t>
            </w:r>
            <w:r w:rsidRPr="007D5268">
              <w:rPr>
                <w:rFonts w:ascii="Arial" w:hAnsi="Arial" w:cs="Arial"/>
              </w:rPr>
              <w:t xml:space="preserve"> O REPROBADO), apoyándonos en las siguientes razones: 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1.-</w:t>
            </w:r>
            <w:r w:rsidR="00791845" w:rsidRPr="007D5268">
              <w:rPr>
                <w:rFonts w:ascii="Arial" w:hAnsi="Arial" w:cs="Arial"/>
              </w:rPr>
              <w:t xml:space="preserve">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2.-</w:t>
            </w:r>
            <w:r w:rsidR="00791845" w:rsidRPr="007D5268">
              <w:rPr>
                <w:rFonts w:ascii="Arial" w:hAnsi="Arial" w:cs="Arial"/>
              </w:rPr>
              <w:t xml:space="preserve">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3.-</w:t>
            </w:r>
            <w:r w:rsidR="00791845" w:rsidRPr="007D5268">
              <w:rPr>
                <w:rFonts w:ascii="Arial" w:hAnsi="Arial" w:cs="Arial"/>
              </w:rPr>
              <w:t xml:space="preserve">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91845">
            <w:pPr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En fe de lo cual se levanta la presente ACTA en Sartenejas a los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0" w:name="Texto15"/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  <w:bookmarkEnd w:id="20"/>
            <w:r w:rsidRPr="007D5268">
              <w:rPr>
                <w:rFonts w:ascii="Arial" w:hAnsi="Arial" w:cs="Arial"/>
              </w:rPr>
              <w:t xml:space="preserve"> días del mes de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1" w:name="Texto16"/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  <w:bookmarkEnd w:id="21"/>
            <w:r w:rsidRPr="007D5268">
              <w:rPr>
                <w:rFonts w:ascii="Arial" w:hAnsi="Arial" w:cs="Arial"/>
              </w:rPr>
              <w:t xml:space="preserve"> del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Texto1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22" w:name="Texto17"/>
            <w:r w:rsidR="0079184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79184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  <w:bookmarkEnd w:id="22"/>
            <w:r w:rsidRPr="007D5268">
              <w:rPr>
                <w:rFonts w:ascii="Arial" w:hAnsi="Arial" w:cs="Arial"/>
              </w:rPr>
              <w:t>.</w:t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  <w:p w:rsidR="007D5268" w:rsidRPr="007D5268" w:rsidRDefault="007D5268" w:rsidP="00A24FC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Miembro del Jurado                                                     Miembro del Jurado</w:t>
            </w:r>
          </w:p>
          <w:p w:rsidR="007D5268" w:rsidRPr="007D5268" w:rsidRDefault="007D5268" w:rsidP="00A24FC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            Tutor (a) 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3" w:name="Texto21"/>
            <w:r w:rsidR="00A24FC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  <w:bookmarkEnd w:id="23"/>
            <w:r w:rsidRPr="007D5268">
              <w:rPr>
                <w:rFonts w:ascii="Arial" w:hAnsi="Arial" w:cs="Arial"/>
              </w:rPr>
              <w:t xml:space="preserve">                                                                     C.I.: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24" w:name="Texto22"/>
            <w:r w:rsidR="00A24FC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  <w:bookmarkEnd w:id="24"/>
          </w:p>
          <w:p w:rsidR="007D5268" w:rsidRPr="007D5268" w:rsidRDefault="007D5268" w:rsidP="00A24FC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 xml:space="preserve">            C.I.:</w:t>
            </w:r>
            <w:r w:rsidR="00A24FC5">
              <w:rPr>
                <w:rFonts w:ascii="Arial" w:hAnsi="Arial" w:cs="Arial"/>
              </w:rPr>
              <w:t xml:space="preserve">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A24FC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</w:tc>
      </w:tr>
      <w:tr w:rsidR="007D5268" w:rsidRPr="007D5268" w:rsidTr="007D5268">
        <w:tc>
          <w:tcPr>
            <w:tcW w:w="9540" w:type="dxa"/>
            <w:gridSpan w:val="3"/>
          </w:tcPr>
          <w:p w:rsidR="007D5268" w:rsidRPr="007D5268" w:rsidRDefault="007D5268" w:rsidP="007D5268">
            <w:pPr>
              <w:jc w:val="both"/>
              <w:rPr>
                <w:rFonts w:ascii="Arial" w:hAnsi="Arial" w:cs="Arial"/>
              </w:rPr>
            </w:pP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Miembro del Jurado (externo)</w:t>
            </w:r>
          </w:p>
          <w:p w:rsidR="007D5268" w:rsidRPr="007D5268" w:rsidRDefault="007D5268" w:rsidP="007D5268">
            <w:pPr>
              <w:jc w:val="center"/>
              <w:rPr>
                <w:rFonts w:ascii="Arial" w:hAnsi="Arial" w:cs="Arial"/>
              </w:rPr>
            </w:pPr>
            <w:r w:rsidRPr="007D5268">
              <w:rPr>
                <w:rFonts w:ascii="Arial" w:hAnsi="Arial" w:cs="Arial"/>
              </w:rPr>
              <w:t>C.I.:</w:t>
            </w:r>
            <w:r w:rsidR="00A24FC5">
              <w:rPr>
                <w:rFonts w:ascii="Arial" w:hAnsi="Arial" w:cs="Arial"/>
              </w:rPr>
              <w:t xml:space="preserve"> </w:t>
            </w:r>
            <w:r w:rsidR="00AB5406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A24FC5">
              <w:rPr>
                <w:rFonts w:ascii="Arial" w:hAnsi="Arial" w:cs="Arial"/>
              </w:rPr>
              <w:instrText xml:space="preserve"> FORMTEXT </w:instrText>
            </w:r>
            <w:r w:rsidR="00AB5406">
              <w:rPr>
                <w:rFonts w:ascii="Arial" w:hAnsi="Arial" w:cs="Arial"/>
              </w:rPr>
            </w:r>
            <w:r w:rsidR="00AB5406">
              <w:rPr>
                <w:rFonts w:ascii="Arial" w:hAnsi="Arial" w:cs="Arial"/>
              </w:rPr>
              <w:fldChar w:fldCharType="separate"/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24FC5">
              <w:rPr>
                <w:rFonts w:ascii="Arial" w:hAnsi="Arial" w:cs="Arial"/>
                <w:noProof/>
              </w:rPr>
              <w:t> </w:t>
            </w:r>
            <w:r w:rsidR="00AB5406">
              <w:rPr>
                <w:rFonts w:ascii="Arial" w:hAnsi="Arial" w:cs="Arial"/>
              </w:rPr>
              <w:fldChar w:fldCharType="end"/>
            </w:r>
          </w:p>
        </w:tc>
      </w:tr>
    </w:tbl>
    <w:p w:rsidR="00E70EEC" w:rsidRPr="004342CE" w:rsidRDefault="004342CE" w:rsidP="004342CE">
      <w:pPr>
        <w:ind w:left="54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Formulario </w:t>
      </w:r>
      <w:r w:rsidRPr="00C413F9">
        <w:rPr>
          <w:rFonts w:ascii="Arial" w:hAnsi="Arial" w:cs="Arial"/>
          <w:sz w:val="14"/>
          <w:szCs w:val="14"/>
        </w:rPr>
        <w:t xml:space="preserve"> </w:t>
      </w:r>
      <w:r w:rsidR="00913335">
        <w:rPr>
          <w:rFonts w:ascii="Arial" w:hAnsi="Arial" w:cs="Arial"/>
          <w:sz w:val="14"/>
          <w:szCs w:val="14"/>
        </w:rPr>
        <w:t>236.00.26</w:t>
      </w:r>
      <w:r>
        <w:rPr>
          <w:rFonts w:ascii="Arial" w:hAnsi="Arial" w:cs="Arial"/>
          <w:sz w:val="14"/>
          <w:szCs w:val="14"/>
        </w:rPr>
        <w:t xml:space="preserve"> </w:t>
      </w:r>
      <w:r w:rsidRPr="00C413F9">
        <w:rPr>
          <w:rFonts w:ascii="Arial" w:hAnsi="Arial" w:cs="Arial"/>
          <w:sz w:val="14"/>
          <w:szCs w:val="14"/>
        </w:rPr>
        <w:t xml:space="preserve">  </w:t>
      </w:r>
      <w:r>
        <w:rPr>
          <w:rFonts w:ascii="Arial" w:hAnsi="Arial" w:cs="Arial"/>
          <w:sz w:val="14"/>
          <w:szCs w:val="14"/>
        </w:rPr>
        <w:t>DII 11</w:t>
      </w:r>
      <w:r w:rsidRPr="00C413F9">
        <w:rPr>
          <w:rFonts w:ascii="Arial" w:hAnsi="Arial" w:cs="Arial"/>
          <w:sz w:val="14"/>
          <w:szCs w:val="14"/>
        </w:rPr>
        <w:t>/20</w:t>
      </w:r>
      <w:r>
        <w:rPr>
          <w:rFonts w:ascii="Arial" w:hAnsi="Arial" w:cs="Arial"/>
          <w:sz w:val="14"/>
          <w:szCs w:val="14"/>
        </w:rPr>
        <w:t>16</w:t>
      </w:r>
    </w:p>
    <w:sectPr w:rsidR="00E70EEC" w:rsidRPr="004342CE" w:rsidSect="00E46833">
      <w:pgSz w:w="12242" w:h="15842" w:code="1"/>
      <w:pgMar w:top="899" w:right="748" w:bottom="539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4522D"/>
    <w:multiLevelType w:val="hybridMultilevel"/>
    <w:tmpl w:val="20BA08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9WGVl9A0nN9T0HHFZfNYGpNb+dM=" w:salt="fDCB1xIbKWMCKuZ+4/976w=="/>
  <w:defaultTabStop w:val="720"/>
  <w:hyphenationZone w:val="425"/>
  <w:characterSpacingControl w:val="doNotCompress"/>
  <w:compat/>
  <w:rsids>
    <w:rsidRoot w:val="00E70EEC"/>
    <w:rsid w:val="00086A2D"/>
    <w:rsid w:val="00173974"/>
    <w:rsid w:val="001C72AB"/>
    <w:rsid w:val="00242AEB"/>
    <w:rsid w:val="003D7957"/>
    <w:rsid w:val="004342CE"/>
    <w:rsid w:val="004925A2"/>
    <w:rsid w:val="004F51C1"/>
    <w:rsid w:val="00563072"/>
    <w:rsid w:val="005675D6"/>
    <w:rsid w:val="00592495"/>
    <w:rsid w:val="00682FB6"/>
    <w:rsid w:val="006C5E09"/>
    <w:rsid w:val="007840AF"/>
    <w:rsid w:val="00791845"/>
    <w:rsid w:val="007C1B54"/>
    <w:rsid w:val="007D5268"/>
    <w:rsid w:val="008420AF"/>
    <w:rsid w:val="00846AD5"/>
    <w:rsid w:val="008647C5"/>
    <w:rsid w:val="00882009"/>
    <w:rsid w:val="008B488B"/>
    <w:rsid w:val="008C30B9"/>
    <w:rsid w:val="00913335"/>
    <w:rsid w:val="00915358"/>
    <w:rsid w:val="0094403E"/>
    <w:rsid w:val="00973547"/>
    <w:rsid w:val="0098704E"/>
    <w:rsid w:val="009D591A"/>
    <w:rsid w:val="00A15F5F"/>
    <w:rsid w:val="00A21E6D"/>
    <w:rsid w:val="00A24FC5"/>
    <w:rsid w:val="00AB3E50"/>
    <w:rsid w:val="00AB5406"/>
    <w:rsid w:val="00B143AA"/>
    <w:rsid w:val="00B75919"/>
    <w:rsid w:val="00BC3B11"/>
    <w:rsid w:val="00CF5FA3"/>
    <w:rsid w:val="00D74EBD"/>
    <w:rsid w:val="00DB1D67"/>
    <w:rsid w:val="00DE7039"/>
    <w:rsid w:val="00E46833"/>
    <w:rsid w:val="00E70EEC"/>
    <w:rsid w:val="00EC4A78"/>
    <w:rsid w:val="00F62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0EEC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E70EE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70E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E70EEC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rsid w:val="004925A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925A2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4925A2"/>
    <w:rPr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evaluación de contenido de la tesis doctoral.dotx</Template>
  <TotalTime>1</TotalTime>
  <Pages>3</Pages>
  <Words>946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USB</Company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11</cp:revision>
  <dcterms:created xsi:type="dcterms:W3CDTF">2016-10-18T17:03:00Z</dcterms:created>
  <dcterms:modified xsi:type="dcterms:W3CDTF">2016-11-16T19:01:00Z</dcterms:modified>
</cp:coreProperties>
</file>