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0" w:type="dxa"/>
        <w:tblInd w:w="648" w:type="dxa"/>
        <w:tblLayout w:type="fixed"/>
        <w:tblLook w:val="01E0"/>
      </w:tblPr>
      <w:tblGrid>
        <w:gridCol w:w="540"/>
        <w:gridCol w:w="360"/>
        <w:gridCol w:w="540"/>
        <w:gridCol w:w="720"/>
        <w:gridCol w:w="360"/>
        <w:gridCol w:w="540"/>
        <w:gridCol w:w="180"/>
        <w:gridCol w:w="1080"/>
        <w:gridCol w:w="900"/>
        <w:gridCol w:w="1980"/>
        <w:gridCol w:w="1800"/>
        <w:gridCol w:w="540"/>
      </w:tblGrid>
      <w:tr w:rsidR="004925A2" w:rsidTr="00AB3E50">
        <w:trPr>
          <w:trHeight w:val="470"/>
        </w:trPr>
        <w:tc>
          <w:tcPr>
            <w:tcW w:w="9540" w:type="dxa"/>
            <w:gridSpan w:val="12"/>
          </w:tcPr>
          <w:p w:rsidR="004925A2" w:rsidRDefault="00086A2D" w:rsidP="004925A2">
            <w:pPr>
              <w:jc w:val="center"/>
            </w:pPr>
            <w:r w:rsidRPr="00086A2D">
              <w:rPr>
                <w:rFonts w:ascii="Arial" w:hAnsi="Arial" w:cs="Arial"/>
                <w:noProof/>
                <w:sz w:val="16"/>
                <w:szCs w:val="16"/>
                <w:lang w:val="es-VE" w:eastAsia="es-VE"/>
              </w:rPr>
              <w:pict>
                <v:group id="_x0000_s1046" style="position:absolute;left:0;text-align:left;margin-left:-7.15pt;margin-top:-.2pt;width:477.25pt;height:1in;z-index:251657728" coordorigin="1288,1100" coordsize="9545,1440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7" type="#_x0000_t202" style="position:absolute;left:1288;top:1100;width:4220;height:1440" filled="f" stroked="f">
                    <v:textbox style="mso-next-textbox:#_x0000_s1047">
                      <w:txbxContent>
                        <w:p w:rsidR="004925A2" w:rsidRDefault="004925A2" w:rsidP="004925A2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8pt;height:31.5pt" o:ole="">
                                <v:imagedata r:id="rId5" o:title=""/>
                              </v:shape>
                              <o:OLEObject Type="Embed" ProgID="Imaging.Document" ShapeID="_x0000_i1025" DrawAspect="Content" ObjectID="_1540814091" r:id="rId6"/>
                            </w:object>
                          </w:r>
                        </w:p>
                        <w:p w:rsidR="004925A2" w:rsidRPr="00A65F42" w:rsidRDefault="004925A2" w:rsidP="004925A2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4925A2" w:rsidRDefault="004925A2" w:rsidP="004925A2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48" type="#_x0000_t202" style="position:absolute;left:6613;top:1100;width:4220;height:1440" filled="f" stroked="f">
                    <v:textbox style="mso-next-textbox:#_x0000_s104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  <w:r w:rsidR="004925A2" w:rsidRPr="004925A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4925A2" w:rsidRDefault="004925A2" w:rsidP="004925A2">
            <w:pPr>
              <w:jc w:val="center"/>
            </w:pPr>
            <w:r w:rsidRPr="004925A2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  <w:r>
              <w:t xml:space="preserve">                                                                                                                      </w:t>
            </w:r>
          </w:p>
        </w:tc>
      </w:tr>
      <w:tr w:rsidR="00E70EEC" w:rsidRPr="004925A2" w:rsidTr="00AB3E50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3E50" w:rsidRPr="004925A2" w:rsidTr="00AB3E50">
        <w:tc>
          <w:tcPr>
            <w:tcW w:w="9540" w:type="dxa"/>
            <w:gridSpan w:val="12"/>
          </w:tcPr>
          <w:p w:rsidR="00AB3E50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  <w:p w:rsidR="00AB3E50" w:rsidRPr="004925A2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F5FA3" w:rsidRPr="004925A2" w:rsidTr="00AB3E50">
        <w:tc>
          <w:tcPr>
            <w:tcW w:w="9540" w:type="dxa"/>
            <w:gridSpan w:val="12"/>
          </w:tcPr>
          <w:p w:rsidR="00CF5FA3" w:rsidRPr="004925A2" w:rsidRDefault="00CF5FA3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7C1B54" w:rsidP="004925A2">
            <w:pPr>
              <w:jc w:val="center"/>
              <w:rPr>
                <w:rFonts w:ascii="Arial" w:hAnsi="Arial" w:cs="Arial"/>
                <w:b/>
              </w:rPr>
            </w:pPr>
            <w:r w:rsidRPr="004925A2">
              <w:rPr>
                <w:rFonts w:ascii="Arial" w:hAnsi="Arial" w:cs="Arial"/>
                <w:b/>
              </w:rPr>
              <w:t>EVALUACIÓN DE CONTENIDO DE TRABAJO DE GRADO DE MAESTRÍA</w:t>
            </w:r>
          </w:p>
        </w:tc>
      </w:tr>
      <w:tr w:rsidR="00CF5FA3" w:rsidRPr="004925A2" w:rsidTr="004925A2">
        <w:tc>
          <w:tcPr>
            <w:tcW w:w="3060" w:type="dxa"/>
            <w:gridSpan w:val="6"/>
          </w:tcPr>
          <w:p w:rsidR="00CF5FA3" w:rsidRPr="004925A2" w:rsidRDefault="00CF5FA3" w:rsidP="00E70E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80" w:type="dxa"/>
            <w:gridSpan w:val="6"/>
          </w:tcPr>
          <w:p w:rsidR="00CF5FA3" w:rsidRPr="004925A2" w:rsidRDefault="00CF5FA3" w:rsidP="004925A2">
            <w:pPr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BC3B11" w:rsidRPr="004925A2" w:rsidTr="0004092A">
        <w:tc>
          <w:tcPr>
            <w:tcW w:w="9540" w:type="dxa"/>
            <w:gridSpan w:val="12"/>
          </w:tcPr>
          <w:p w:rsidR="00BC3B11" w:rsidRPr="004925A2" w:rsidRDefault="00BC3B11" w:rsidP="00BC3B11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Coordinación de Postgrado:</w:t>
            </w:r>
            <w:bookmarkStart w:id="0" w:name="Texto1"/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BC3B11" w:rsidRPr="004925A2" w:rsidTr="00912741">
        <w:tc>
          <w:tcPr>
            <w:tcW w:w="3060" w:type="dxa"/>
            <w:gridSpan w:val="6"/>
          </w:tcPr>
          <w:p w:rsidR="00BC3B11" w:rsidRPr="004925A2" w:rsidRDefault="00BC3B11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bookmarkStart w:id="1" w:name="Texto2"/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6480" w:type="dxa"/>
            <w:gridSpan w:val="6"/>
          </w:tcPr>
          <w:p w:rsidR="00BC3B11" w:rsidRPr="004925A2" w:rsidRDefault="00BC3B11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bookmarkStart w:id="2" w:name="Texto4"/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6C5E09" w:rsidRPr="004925A2" w:rsidTr="00BC3B11">
        <w:trPr>
          <w:trHeight w:val="573"/>
        </w:trPr>
        <w:tc>
          <w:tcPr>
            <w:tcW w:w="9540" w:type="dxa"/>
            <w:gridSpan w:val="12"/>
          </w:tcPr>
          <w:p w:rsidR="006C5E09" w:rsidRPr="004925A2" w:rsidRDefault="006C5E09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Título del Trabajo: </w:t>
            </w:r>
            <w:bookmarkStart w:id="3" w:name="Texto3"/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  <w:tr w:rsidR="00E46833" w:rsidRPr="004925A2" w:rsidTr="004925A2">
        <w:tc>
          <w:tcPr>
            <w:tcW w:w="9540" w:type="dxa"/>
            <w:gridSpan w:val="12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  <w:u w:val="single"/>
              </w:rPr>
              <w:t>ACTA</w:t>
            </w: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Nosotros, miembros del Jurado designado por </w:t>
            </w:r>
            <w:smartTag w:uri="urn:schemas-microsoft-com:office:smarttags" w:element="PersonName">
              <w:smartTagPr>
                <w:attr w:name="ProductID" w:val="la Coordinaci￳n"/>
              </w:smartTagPr>
              <w:r w:rsidRPr="004925A2">
                <w:rPr>
                  <w:rFonts w:ascii="Arial" w:hAnsi="Arial" w:cs="Arial"/>
                  <w:sz w:val="20"/>
                  <w:szCs w:val="20"/>
                </w:rPr>
                <w:t>la Coordinación</w:t>
              </w:r>
            </w:smartTag>
            <w:r w:rsidRPr="004925A2">
              <w:rPr>
                <w:rFonts w:ascii="Arial" w:hAnsi="Arial" w:cs="Arial"/>
                <w:sz w:val="20"/>
                <w:szCs w:val="20"/>
              </w:rPr>
              <w:t xml:space="preserve"> de Postgrado indicada para la evaluación del Trabajo de Grado en cuestión, hemos evaluado el contenido del mismo en fecha </w:t>
            </w:r>
            <w:bookmarkStart w:id="4" w:name="Texto5"/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5" w:name="Texto6"/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6" w:name="Texto7"/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86A2D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4925A2">
              <w:rPr>
                <w:rFonts w:ascii="Arial" w:hAnsi="Arial" w:cs="Arial"/>
                <w:sz w:val="20"/>
                <w:szCs w:val="20"/>
              </w:rPr>
              <w:t xml:space="preserve"> y hacemos constar que: </w:t>
            </w:r>
          </w:p>
        </w:tc>
      </w:tr>
      <w:tr w:rsidR="00E46833" w:rsidRPr="004925A2" w:rsidTr="004925A2">
        <w:tc>
          <w:tcPr>
            <w:tcW w:w="1440" w:type="dxa"/>
            <w:gridSpan w:val="3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1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7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2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8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3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86A2D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100" w:type="dxa"/>
            <w:gridSpan w:val="9"/>
          </w:tcPr>
          <w:p w:rsidR="00E46833" w:rsidRPr="004925A2" w:rsidRDefault="00E46833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EL TRABAJO SE ACEPTA PARA </w:t>
            </w:r>
            <w:smartTag w:uri="urn:schemas-microsoft-com:office:smarttags" w:element="PersonName">
              <w:smartTagPr>
                <w:attr w:name="ProductID" w:val="LA DEFENSA ORAL."/>
              </w:smartTagPr>
              <w:smartTag w:uri="urn:schemas-microsoft-com:office:smarttags" w:element="PersonName">
                <w:smartTagPr>
                  <w:attr w:name="ProductID" w:val="LA DEFENSA"/>
                </w:smartTagPr>
                <w:r w:rsidRPr="004925A2">
                  <w:rPr>
                    <w:rFonts w:ascii="Arial" w:hAnsi="Arial" w:cs="Arial"/>
                    <w:b/>
                    <w:sz w:val="20"/>
                    <w:szCs w:val="20"/>
                  </w:rPr>
                  <w:t>LA DEFENSA</w:t>
                </w:r>
              </w:smartTag>
              <w:r w:rsidRPr="004925A2">
                <w:rPr>
                  <w:rFonts w:ascii="Arial" w:hAnsi="Arial" w:cs="Arial"/>
                  <w:b/>
                  <w:sz w:val="20"/>
                  <w:szCs w:val="20"/>
                </w:rPr>
                <w:t xml:space="preserve"> ORAL.</w:t>
              </w:r>
            </w:smartTag>
          </w:p>
          <w:p w:rsidR="00E46833" w:rsidRPr="004925A2" w:rsidRDefault="00E46833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EL TRABAJO SE ACEPTA PARA </w:t>
            </w:r>
            <w:smartTag w:uri="urn:schemas-microsoft-com:office:smarttags" w:element="PersonName">
              <w:smartTagPr>
                <w:attr w:name="ProductID" w:val="LA DEFENSA ORAL"/>
              </w:smartTagPr>
              <w:smartTag w:uri="urn:schemas-microsoft-com:office:smarttags" w:element="PersonName">
                <w:smartTagPr>
                  <w:attr w:name="ProductID" w:val="LA DEFENSA"/>
                </w:smartTagPr>
                <w:r w:rsidRPr="004925A2">
                  <w:rPr>
                    <w:rFonts w:ascii="Arial" w:hAnsi="Arial" w:cs="Arial"/>
                    <w:b/>
                    <w:sz w:val="20"/>
                    <w:szCs w:val="20"/>
                  </w:rPr>
                  <w:t>LA DEFENSA</w:t>
                </w:r>
              </w:smartTag>
              <w:r w:rsidRPr="004925A2">
                <w:rPr>
                  <w:rFonts w:ascii="Arial" w:hAnsi="Arial" w:cs="Arial"/>
                  <w:b/>
                  <w:sz w:val="20"/>
                  <w:szCs w:val="20"/>
                </w:rPr>
                <w:t xml:space="preserve"> ORAL</w:t>
              </w:r>
            </w:smartTag>
            <w:r w:rsidRPr="004925A2">
              <w:rPr>
                <w:rFonts w:ascii="Arial" w:hAnsi="Arial" w:cs="Arial"/>
                <w:b/>
                <w:sz w:val="20"/>
                <w:szCs w:val="20"/>
              </w:rPr>
              <w:t>, UNA VEZ QUE SE ADOPTEN LAS MODIFICACIONES SUGERIDAS.</w:t>
            </w:r>
          </w:p>
          <w:p w:rsidR="00E46833" w:rsidRPr="004925A2" w:rsidRDefault="00E46833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EL TRABAJO NO SE ACEPTA  PARA </w:t>
            </w:r>
            <w:smartTag w:uri="urn:schemas-microsoft-com:office:smarttags" w:element="PersonName">
              <w:smartTagPr>
                <w:attr w:name="ProductID" w:val="LA DEFENSA ORAL."/>
              </w:smartTagPr>
              <w:smartTag w:uri="urn:schemas-microsoft-com:office:smarttags" w:element="PersonName">
                <w:smartTagPr>
                  <w:attr w:name="ProductID" w:val="LA DEFENSA"/>
                </w:smartTagPr>
                <w:r w:rsidRPr="004925A2">
                  <w:rPr>
                    <w:rFonts w:ascii="Arial" w:hAnsi="Arial" w:cs="Arial"/>
                    <w:b/>
                    <w:sz w:val="20"/>
                    <w:szCs w:val="20"/>
                  </w:rPr>
                  <w:t>LA DEFENSA</w:t>
                </w:r>
              </w:smartTag>
              <w:r w:rsidRPr="004925A2">
                <w:rPr>
                  <w:rFonts w:ascii="Arial" w:hAnsi="Arial" w:cs="Arial"/>
                  <w:b/>
                  <w:sz w:val="20"/>
                  <w:szCs w:val="20"/>
                </w:rPr>
                <w:t xml:space="preserve"> ORAL.</w:t>
              </w:r>
            </w:smartTag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846AD5">
        <w:tc>
          <w:tcPr>
            <w:tcW w:w="9540" w:type="dxa"/>
            <w:gridSpan w:val="12"/>
            <w:tcBorders>
              <w:bottom w:val="single" w:sz="4" w:space="0" w:color="auto"/>
            </w:tcBorders>
          </w:tcPr>
          <w:p w:rsidR="00E70EEC" w:rsidRPr="004925A2" w:rsidRDefault="00E70EEC" w:rsidP="004925A2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En caso de que se sugieran modificaciones al Trabajo, explicar a continuación (utilizando hojas adicionales de ser necesario): </w:t>
            </w:r>
          </w:p>
        </w:tc>
      </w:tr>
      <w:tr w:rsidR="00846AD5" w:rsidRPr="004925A2" w:rsidTr="00F62B7B">
        <w:trPr>
          <w:trHeight w:val="2484"/>
        </w:trPr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AD5" w:rsidRPr="00846AD5" w:rsidRDefault="00086A2D" w:rsidP="00846AD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0" w:name="Texto20"/>
            <w:r w:rsidR="00BC3B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</w:tr>
      <w:tr w:rsidR="00E70EEC" w:rsidRPr="004925A2" w:rsidTr="004925A2">
        <w:tc>
          <w:tcPr>
            <w:tcW w:w="9540" w:type="dxa"/>
            <w:gridSpan w:val="12"/>
            <w:tcBorders>
              <w:top w:val="single" w:sz="4" w:space="0" w:color="auto"/>
            </w:tcBorders>
            <w:vAlign w:val="bottom"/>
          </w:tcPr>
          <w:p w:rsidR="00E70EEC" w:rsidRPr="004925A2" w:rsidRDefault="00E70EEC" w:rsidP="004925A2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925A2">
              <w:rPr>
                <w:rFonts w:ascii="Arial" w:hAnsi="Arial" w:cs="Arial"/>
                <w:b/>
                <w:sz w:val="16"/>
                <w:szCs w:val="16"/>
              </w:rPr>
              <w:t xml:space="preserve">NOTA: 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El jurado puede fijar la fecha de </w:t>
            </w:r>
            <w:smartTag w:uri="urn:schemas-microsoft-com:office:smarttags" w:element="PersonName">
              <w:smartTagPr>
                <w:attr w:name="ProductID" w:val="LA DEFENSA"/>
              </w:smartTagPr>
              <w:r w:rsidRPr="004925A2">
                <w:rPr>
                  <w:rFonts w:ascii="Arial" w:hAnsi="Arial" w:cs="Arial"/>
                  <w:sz w:val="16"/>
                  <w:szCs w:val="16"/>
                </w:rPr>
                <w:t>la Defensa</w:t>
              </w:r>
            </w:smartTag>
            <w:r w:rsidRPr="004925A2">
              <w:rPr>
                <w:rFonts w:ascii="Arial" w:hAnsi="Arial" w:cs="Arial"/>
                <w:sz w:val="16"/>
                <w:szCs w:val="16"/>
              </w:rPr>
              <w:t xml:space="preserve"> al Trabajo aunque sugiera modificaciones al mismo. </w:t>
            </w: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  <w:r w:rsidR="00BC3B11">
              <w:rPr>
                <w:rFonts w:ascii="Arial" w:hAnsi="Arial" w:cs="Arial"/>
                <w:b/>
                <w:sz w:val="20"/>
                <w:szCs w:val="20"/>
              </w:rPr>
              <w:t xml:space="preserve"> Se convoca al estudiante a la defensa o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ral del Trabajo en: </w:t>
            </w:r>
          </w:p>
        </w:tc>
      </w:tr>
      <w:tr w:rsidR="00E70EEC" w:rsidRPr="004925A2" w:rsidTr="004925A2">
        <w:trPr>
          <w:trHeight w:hRule="exact" w:val="227"/>
        </w:trPr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227"/>
        </w:trPr>
        <w:tc>
          <w:tcPr>
            <w:tcW w:w="90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</w:tcPr>
          <w:p w:rsidR="00E70EEC" w:rsidRPr="004925A2" w:rsidRDefault="00086A2D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>Hora:</w:t>
            </w:r>
          </w:p>
        </w:tc>
        <w:bookmarkStart w:id="11" w:name="Texto8"/>
        <w:tc>
          <w:tcPr>
            <w:tcW w:w="1080" w:type="dxa"/>
            <w:tcBorders>
              <w:bottom w:val="single" w:sz="4" w:space="0" w:color="auto"/>
            </w:tcBorders>
          </w:tcPr>
          <w:p w:rsidR="00E70EEC" w:rsidRPr="004925A2" w:rsidRDefault="00086A2D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900" w:type="dxa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Lugar: </w:t>
            </w:r>
          </w:p>
        </w:tc>
        <w:bookmarkStart w:id="12" w:name="Texto9"/>
        <w:tc>
          <w:tcPr>
            <w:tcW w:w="4320" w:type="dxa"/>
            <w:gridSpan w:val="3"/>
            <w:tcBorders>
              <w:bottom w:val="single" w:sz="4" w:space="0" w:color="auto"/>
            </w:tcBorders>
          </w:tcPr>
          <w:p w:rsidR="00E70EEC" w:rsidRPr="004925A2" w:rsidRDefault="00086A2D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E70EEC" w:rsidRPr="004925A2" w:rsidTr="004925A2">
        <w:trPr>
          <w:trHeight w:hRule="exact" w:val="227"/>
        </w:trPr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BC3B11" w:rsidP="004925A2">
            <w:pPr>
              <w:ind w:left="61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 defensa o</w:t>
            </w:r>
            <w:r w:rsidR="00B75919" w:rsidRPr="004925A2">
              <w:rPr>
                <w:rFonts w:ascii="Arial" w:hAnsi="Arial" w:cs="Arial"/>
                <w:b/>
                <w:sz w:val="20"/>
                <w:szCs w:val="20"/>
              </w:rPr>
              <w:t xml:space="preserve">ral del Trabajo será convocada una vez que se adopten las modificaciones sugeridas a satisfacción del Jurado. </w:t>
            </w:r>
          </w:p>
        </w:tc>
      </w:tr>
      <w:tr w:rsidR="00E70EEC" w:rsidRPr="004925A2" w:rsidTr="004925A2">
        <w:tc>
          <w:tcPr>
            <w:tcW w:w="9540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4925A2">
        <w:tc>
          <w:tcPr>
            <w:tcW w:w="9540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Por el Jurado Evaluador: </w:t>
            </w:r>
          </w:p>
        </w:tc>
      </w:tr>
      <w:tr w:rsidR="00B75919" w:rsidRPr="004925A2" w:rsidTr="004925A2">
        <w:tc>
          <w:tcPr>
            <w:tcW w:w="9540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c>
          <w:tcPr>
            <w:tcW w:w="540" w:type="dxa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9" w:rsidRPr="004925A2" w:rsidRDefault="00B75919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9" w:rsidRPr="004925A2" w:rsidRDefault="00B75919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540" w:type="dxa"/>
            <w:tcBorders>
              <w:left w:val="single" w:sz="4" w:space="0" w:color="auto"/>
            </w:tcBorders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PRESIDENTE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086A2D" w:rsidP="00B759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 w:rsidR="00AB3E5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086A2D" w:rsidP="00AB3E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43"/>
                  </w:textInput>
                </w:ffData>
              </w:fldChar>
            </w:r>
            <w:bookmarkStart w:id="13" w:name="Texto18"/>
            <w:r w:rsidR="00AB3E5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086A2D" w:rsidP="00B759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 w:rsidR="00AB3E5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086A2D" w:rsidP="00B759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 w:rsidR="00AB3E5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4925A2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086A2D" w:rsidP="00B759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 w:rsidR="00AB3E5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3E5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B75919" w:rsidRPr="004925A2" w:rsidRDefault="00B75919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4925A2">
        <w:tc>
          <w:tcPr>
            <w:tcW w:w="9540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D5268" w:rsidRDefault="004342CE" w:rsidP="00CF5FA3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="00E70EEC" w:rsidRPr="00C413F9">
        <w:rPr>
          <w:rFonts w:ascii="Arial" w:hAnsi="Arial" w:cs="Arial"/>
          <w:sz w:val="14"/>
          <w:szCs w:val="14"/>
        </w:rPr>
        <w:t xml:space="preserve"> </w:t>
      </w:r>
      <w:r w:rsidR="00CF5FA3">
        <w:rPr>
          <w:rFonts w:ascii="Arial" w:hAnsi="Arial" w:cs="Arial"/>
          <w:sz w:val="14"/>
          <w:szCs w:val="14"/>
        </w:rPr>
        <w:t>236.</w:t>
      </w:r>
      <w:r w:rsidR="00E70EEC">
        <w:rPr>
          <w:rFonts w:ascii="Arial" w:hAnsi="Arial" w:cs="Arial"/>
          <w:sz w:val="14"/>
          <w:szCs w:val="14"/>
        </w:rPr>
        <w:t>0</w:t>
      </w:r>
      <w:r w:rsidR="00E46833">
        <w:rPr>
          <w:rFonts w:ascii="Arial" w:hAnsi="Arial" w:cs="Arial"/>
          <w:sz w:val="14"/>
          <w:szCs w:val="14"/>
        </w:rPr>
        <w:t>0</w:t>
      </w:r>
      <w:r w:rsidR="00CF5FA3">
        <w:rPr>
          <w:rFonts w:ascii="Arial" w:hAnsi="Arial" w:cs="Arial"/>
          <w:sz w:val="14"/>
          <w:szCs w:val="14"/>
        </w:rPr>
        <w:t>.25</w:t>
      </w:r>
      <w:r w:rsidR="00E70EEC">
        <w:rPr>
          <w:rFonts w:ascii="Arial" w:hAnsi="Arial" w:cs="Arial"/>
          <w:sz w:val="14"/>
          <w:szCs w:val="14"/>
        </w:rPr>
        <w:t xml:space="preserve"> </w:t>
      </w:r>
      <w:r w:rsidR="00E70EEC"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 xml:space="preserve">DII </w:t>
      </w:r>
      <w:r w:rsidR="00E46833">
        <w:rPr>
          <w:rFonts w:ascii="Arial" w:hAnsi="Arial" w:cs="Arial"/>
          <w:sz w:val="14"/>
          <w:szCs w:val="14"/>
        </w:rPr>
        <w:t>1</w:t>
      </w:r>
      <w:r w:rsidR="00242AEB">
        <w:rPr>
          <w:rFonts w:ascii="Arial" w:hAnsi="Arial" w:cs="Arial"/>
          <w:sz w:val="14"/>
          <w:szCs w:val="14"/>
        </w:rPr>
        <w:t>1</w:t>
      </w:r>
      <w:r w:rsidR="00E70EEC" w:rsidRPr="00C413F9">
        <w:rPr>
          <w:rFonts w:ascii="Arial" w:hAnsi="Arial" w:cs="Arial"/>
          <w:sz w:val="14"/>
          <w:szCs w:val="14"/>
        </w:rPr>
        <w:t>/20</w:t>
      </w:r>
      <w:r w:rsidR="00AB3E50">
        <w:rPr>
          <w:rFonts w:ascii="Arial" w:hAnsi="Arial" w:cs="Arial"/>
          <w:sz w:val="14"/>
          <w:szCs w:val="14"/>
        </w:rPr>
        <w:t>16</w:t>
      </w:r>
    </w:p>
    <w:p w:rsidR="007D5268" w:rsidRDefault="007D5268" w:rsidP="00CF5FA3">
      <w:pPr>
        <w:ind w:left="540"/>
      </w:pPr>
      <w:r>
        <w:rPr>
          <w:rFonts w:ascii="Arial" w:hAnsi="Arial" w:cs="Arial"/>
          <w:sz w:val="14"/>
          <w:szCs w:val="14"/>
        </w:rPr>
        <w:br w:type="page"/>
      </w:r>
    </w:p>
    <w:tbl>
      <w:tblPr>
        <w:tblW w:w="9666" w:type="dxa"/>
        <w:tblInd w:w="648" w:type="dxa"/>
        <w:tblLayout w:type="fixed"/>
        <w:tblLook w:val="01E0"/>
      </w:tblPr>
      <w:tblGrid>
        <w:gridCol w:w="540"/>
        <w:gridCol w:w="360"/>
        <w:gridCol w:w="1620"/>
        <w:gridCol w:w="540"/>
        <w:gridCol w:w="720"/>
        <w:gridCol w:w="422"/>
        <w:gridCol w:w="118"/>
        <w:gridCol w:w="1620"/>
        <w:gridCol w:w="1080"/>
        <w:gridCol w:w="540"/>
        <w:gridCol w:w="360"/>
        <w:gridCol w:w="900"/>
        <w:gridCol w:w="180"/>
        <w:gridCol w:w="666"/>
      </w:tblGrid>
      <w:tr w:rsidR="007D5268" w:rsidTr="006C5E09">
        <w:tc>
          <w:tcPr>
            <w:tcW w:w="4202" w:type="dxa"/>
            <w:gridSpan w:val="6"/>
          </w:tcPr>
          <w:p w:rsidR="007D5268" w:rsidRDefault="00086A2D" w:rsidP="00F62B7B">
            <w:r w:rsidRPr="00086A2D">
              <w:rPr>
                <w:noProof/>
                <w:sz w:val="23"/>
                <w:szCs w:val="23"/>
                <w:lang w:val="es-VE" w:eastAsia="es-VE"/>
              </w:rPr>
              <w:lastRenderedPageBreak/>
              <w:pict>
                <v:group id="_x0000_s1039" style="position:absolute;margin-left:-4pt;margin-top:-3.75pt;width:477.25pt;height:1in;z-index:251656704" coordorigin="1288,1100" coordsize="9545,1440">
                  <v:shape id="_x0000_s1030" type="#_x0000_t202" style="position:absolute;left:1288;top:1100;width:4220;height:1440" filled="f" stroked="f">
                    <v:textbox style="mso-next-textbox:#_x0000_s1030">
                      <w:txbxContent>
                        <w:p w:rsidR="007D5268" w:rsidRDefault="007D5268" w:rsidP="007D5268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6" type="#_x0000_t75" style="width:48pt;height:31.5pt" o:ole="">
                                <v:imagedata r:id="rId5" o:title=""/>
                              </v:shape>
                              <o:OLEObject Type="Embed" ProgID="Imaging.Document" ShapeID="_x0000_i1026" DrawAspect="Content" ObjectID="_1540814092" r:id="rId8"/>
                            </w:object>
                          </w:r>
                        </w:p>
                        <w:p w:rsidR="007D5268" w:rsidRPr="00A65F42" w:rsidRDefault="007D5268" w:rsidP="007D5268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7D5268" w:rsidRDefault="007D5268" w:rsidP="007D5268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38" type="#_x0000_t202" style="position:absolute;left:6613;top:1100;width:4220;height:1440" filled="f" stroked="f">
                    <v:textbox style="mso-next-textbox:#_x0000_s103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  <w:gridSpan w:val="6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846" w:type="dxa"/>
            <w:gridSpan w:val="2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DE7039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>EVALUACIÓN DE PROPUESTA DE TRABAJO DE GRADO DE MAESTRÍA</w:t>
            </w:r>
          </w:p>
        </w:tc>
      </w:tr>
      <w:tr w:rsidR="007D5268" w:rsidRPr="007D5268" w:rsidTr="00791845">
        <w:trPr>
          <w:trHeight w:hRule="exact" w:val="284"/>
        </w:trPr>
        <w:tc>
          <w:tcPr>
            <w:tcW w:w="3060" w:type="dxa"/>
            <w:gridSpan w:val="4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6" w:type="dxa"/>
            <w:gridSpan w:val="10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3B11" w:rsidRPr="007D5268" w:rsidTr="00AA263D">
        <w:trPr>
          <w:trHeight w:hRule="exact" w:val="284"/>
        </w:trPr>
        <w:tc>
          <w:tcPr>
            <w:tcW w:w="9666" w:type="dxa"/>
            <w:gridSpan w:val="14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Coordinación de Postgrado: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C3B11" w:rsidRPr="007D5268" w:rsidTr="00D30407">
        <w:trPr>
          <w:trHeight w:hRule="exact" w:val="284"/>
        </w:trPr>
        <w:tc>
          <w:tcPr>
            <w:tcW w:w="3060" w:type="dxa"/>
            <w:gridSpan w:val="4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06" w:type="dxa"/>
            <w:gridSpan w:val="10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C3B11" w:rsidRPr="007D5268" w:rsidTr="00EC2FAC">
        <w:trPr>
          <w:trHeight w:val="514"/>
        </w:trPr>
        <w:tc>
          <w:tcPr>
            <w:tcW w:w="9666" w:type="dxa"/>
            <w:gridSpan w:val="14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Título de la Propuesta: </w: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D5268" w:rsidRPr="007D5268" w:rsidTr="00791845">
        <w:trPr>
          <w:trHeight w:val="225"/>
        </w:trPr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Resultado de </w:t>
            </w:r>
            <w:smartTag w:uri="urn:schemas-microsoft-com:office:smarttags" w:element="PersonName">
              <w:smartTagPr>
                <w:attr w:name="ProductID" w:val="la Evaluaci￳n"/>
              </w:smartTagPr>
              <w:r w:rsidRPr="007D5268">
                <w:rPr>
                  <w:rFonts w:ascii="Arial" w:hAnsi="Arial" w:cs="Arial"/>
                  <w:b/>
                  <w:sz w:val="20"/>
                  <w:szCs w:val="20"/>
                </w:rPr>
                <w:t>la Evaluación</w:t>
              </w:r>
            </w:smartTag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:    La propuesta es       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  APROBADA       </w:t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</w:r>
            <w:r w:rsidR="00086A2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86A2D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 NO APROBADA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Evaluación de aspectos específicos de </w:t>
            </w:r>
            <w:smartTag w:uri="urn:schemas-microsoft-com:office:smarttags" w:element="PersonName">
              <w:smartTagPr>
                <w:attr w:name="ProductID" w:val="la Propuesta"/>
              </w:smartTagPr>
              <w:r w:rsidRPr="007D5268">
                <w:rPr>
                  <w:rFonts w:ascii="Arial" w:hAnsi="Arial" w:cs="Arial"/>
                  <w:sz w:val="20"/>
                  <w:szCs w:val="20"/>
                </w:rPr>
                <w:t>la Propuesta</w:t>
              </w:r>
            </w:smartTag>
            <w:r w:rsidRPr="007D5268">
              <w:rPr>
                <w:rFonts w:ascii="Arial" w:hAnsi="Arial" w:cs="Arial"/>
                <w:sz w:val="20"/>
                <w:szCs w:val="20"/>
              </w:rPr>
              <w:t xml:space="preserve">:  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ASPECTO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MUCHAS RESERVAS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CIERTAS RESERVAS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SIN   RESERVAS</w:t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El tema es relevante para nuestro medio.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El enfoque metodológico es adecuado.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La bibliografía está actualizada y completa.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Es factible de realizar en el tiempo previsto.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086A2D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COMENTARIOS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  <w:tcBorders>
              <w:bottom w:val="single" w:sz="4" w:space="0" w:color="auto"/>
            </w:tcBorders>
          </w:tcPr>
          <w:p w:rsid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Opcionales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propuesta es aprobada, 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requeridos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misma no es aprobada)</w:t>
            </w:r>
          </w:p>
          <w:p w:rsidR="00791845" w:rsidRPr="007D5268" w:rsidRDefault="00791845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val="4977"/>
        </w:trPr>
        <w:tc>
          <w:tcPr>
            <w:tcW w:w="96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50" w:rsidRPr="007D5268" w:rsidRDefault="00086A2D" w:rsidP="0079184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="00BC3B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DE7039" w:rsidRPr="007D5268" w:rsidTr="006C5E09">
        <w:tc>
          <w:tcPr>
            <w:tcW w:w="9666" w:type="dxa"/>
            <w:gridSpan w:val="14"/>
            <w:tcBorders>
              <w:top w:val="single" w:sz="4" w:space="0" w:color="auto"/>
            </w:tcBorders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rPr>
          <w:trHeight w:hRule="exact" w:val="227"/>
        </w:trPr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D5268" w:rsidRPr="007D5268" w:rsidRDefault="00086A2D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Evaluador: </w:t>
            </w: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</w:tcPr>
          <w:p w:rsidR="007D5268" w:rsidRPr="007D5268" w:rsidRDefault="00086A2D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Firma: 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3E50" w:rsidRPr="004342CE" w:rsidRDefault="004342CE" w:rsidP="004342CE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Pr="00C413F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236.00.25 </w:t>
      </w:r>
      <w:r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  <w:r w:rsidR="00AB3E50">
        <w:br w:type="page"/>
      </w:r>
    </w:p>
    <w:tbl>
      <w:tblPr>
        <w:tblW w:w="9540" w:type="dxa"/>
        <w:tblInd w:w="648" w:type="dxa"/>
        <w:tblLayout w:type="fixed"/>
        <w:tblLook w:val="01E0"/>
      </w:tblPr>
      <w:tblGrid>
        <w:gridCol w:w="4202"/>
        <w:gridCol w:w="4618"/>
        <w:gridCol w:w="720"/>
      </w:tblGrid>
      <w:tr w:rsidR="007D5268" w:rsidTr="007D5268">
        <w:tc>
          <w:tcPr>
            <w:tcW w:w="4202" w:type="dxa"/>
          </w:tcPr>
          <w:p w:rsidR="007D5268" w:rsidRDefault="00086A2D" w:rsidP="00F62B7B">
            <w:r>
              <w:rPr>
                <w:noProof/>
                <w:lang w:val="es-VE" w:eastAsia="es-VE"/>
              </w:rPr>
              <w:lastRenderedPageBreak/>
              <w:pict>
                <v:group id="_x0000_s1049" style="position:absolute;margin-left:-6.4pt;margin-top:-13pt;width:477.25pt;height:1in;z-index:251658752" coordorigin="1288,1100" coordsize="9545,1440">
                  <v:shape id="_x0000_s1050" type="#_x0000_t202" style="position:absolute;left:1288;top:1100;width:4220;height:1440" filled="f" stroked="f">
                    <v:textbox style="mso-next-textbox:#_x0000_s1050">
                      <w:txbxContent>
                        <w:p w:rsidR="00AB3E50" w:rsidRDefault="00AB3E50" w:rsidP="00AB3E50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7" type="#_x0000_t75" style="width:48pt;height:31.5pt" o:ole="">
                                <v:imagedata r:id="rId5" o:title=""/>
                              </v:shape>
                              <o:OLEObject Type="Embed" ProgID="Imaging.Document" ShapeID="_x0000_i1027" DrawAspect="Content" ObjectID="_1540814093" r:id="rId9"/>
                            </w:object>
                          </w:r>
                        </w:p>
                        <w:p w:rsidR="00AB3E50" w:rsidRPr="00A65F42" w:rsidRDefault="00AB3E50" w:rsidP="00AB3E50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AB3E50" w:rsidRDefault="00AB3E50" w:rsidP="00AB3E50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51" type="#_x0000_t202" style="position:absolute;left:6613;top:1100;width:4220;height:1440" filled="f" stroked="f">
                    <v:textbox style="mso-next-textbox:#_x0000_s1051">
                      <w:txbxContent>
                        <w:p w:rsidR="00AB3E50" w:rsidRDefault="00592495" w:rsidP="00AB3E50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B3E50" w:rsidRDefault="00AB3E50" w:rsidP="00AB3E50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AB3E50" w:rsidRPr="004925A2" w:rsidRDefault="00AB3E50" w:rsidP="00AB3E50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720" w:type="dxa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>ACTA DE VEREDICTO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Quienes suscribimos, profesores(as)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miembros del Jurado designado por el Consejo Asesor de </w:t>
            </w:r>
            <w:smartTag w:uri="urn:schemas-microsoft-com:office:smarttags" w:element="PersonName">
              <w:smartTagPr>
                <w:attr w:name="ProductID" w:val="la Coordinación Docente"/>
              </w:smartTagPr>
              <w:smartTag w:uri="urn:schemas-microsoft-com:office:smarttags" w:element="PersonName">
                <w:smartTagPr>
                  <w:attr w:name="ProductID" w:val="la Coordinación"/>
                </w:smartTagPr>
                <w:r w:rsidRPr="007D5268">
                  <w:rPr>
                    <w:rFonts w:ascii="Arial" w:hAnsi="Arial" w:cs="Arial"/>
                  </w:rPr>
                  <w:t>la Coordinación</w:t>
                </w:r>
              </w:smartTag>
              <w:r w:rsidRPr="007D5268">
                <w:rPr>
                  <w:rFonts w:ascii="Arial" w:hAnsi="Arial" w:cs="Arial"/>
                </w:rPr>
                <w:t xml:space="preserve"> Docente</w:t>
              </w:r>
            </w:smartTag>
            <w:r w:rsidRPr="007D5268">
              <w:rPr>
                <w:rFonts w:ascii="Arial" w:hAnsi="Arial" w:cs="Arial"/>
              </w:rPr>
              <w:t xml:space="preserve"> de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 </w:t>
            </w:r>
            <w:smartTag w:uri="urn:schemas-microsoft-com:office:smarttags" w:element="PersonName">
              <w:smartTagPr>
                <w:attr w:name="ProductID" w:val="la UNIVERSIDAD SIMÓN"/>
              </w:smartTagPr>
              <w:smartTag w:uri="urn:schemas-microsoft-com:office:smarttags" w:element="PersonName">
                <w:smartTagPr>
                  <w:attr w:name="ProductID" w:val="la UNIVERSIDAD"/>
                </w:smartTagPr>
                <w:r w:rsidRPr="007D5268">
                  <w:rPr>
                    <w:rFonts w:ascii="Arial" w:hAnsi="Arial" w:cs="Arial"/>
                  </w:rPr>
                  <w:t>la UNIVERSIDAD</w:t>
                </w:r>
              </w:smartTag>
              <w:r w:rsidRPr="007D5268">
                <w:rPr>
                  <w:rFonts w:ascii="Arial" w:hAnsi="Arial" w:cs="Arial"/>
                </w:rPr>
                <w:t xml:space="preserve"> SIMÓN</w:t>
              </w:r>
            </w:smartTag>
            <w:r w:rsidRPr="007D5268">
              <w:rPr>
                <w:rFonts w:ascii="Arial" w:hAnsi="Arial" w:cs="Arial"/>
              </w:rPr>
              <w:t xml:space="preserve"> BOLÍVAR para evaluar el Trabajo de Grado presentado por el /la estudiante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, Cédula de Identidad N°: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>, bajo el título “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”. A los fines de cumplir con el requisito legal para optar al Grado Académico de Magíster en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, dejan constancia de los siguiente: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1.- Leído como fue el Trabajo de Grado por cada uno de los miembros del Jurado, éste fijó el día </w:t>
            </w:r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mes de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año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a las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5" w:name="Texto10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15"/>
            <w:r w:rsidRPr="007D5268">
              <w:rPr>
                <w:rFonts w:ascii="Arial" w:hAnsi="Arial" w:cs="Arial"/>
              </w:rPr>
              <w:t xml:space="preserve"> (hora), para que el autor(a) lo defendiera en forma pública, lo que éste (a) hizo en el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6" w:name="Texto11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16"/>
            <w:r w:rsidRPr="007D5268">
              <w:rPr>
                <w:rFonts w:ascii="Arial" w:hAnsi="Arial" w:cs="Arial"/>
              </w:rPr>
              <w:t xml:space="preserve">, ubicada (o) en el Edificio </w:t>
            </w:r>
            <w:bookmarkStart w:id="17" w:name="Texto12"/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bookmarkEnd w:id="17"/>
            <w:r w:rsidRPr="007D5268">
              <w:rPr>
                <w:rFonts w:ascii="Arial" w:hAnsi="Arial" w:cs="Arial"/>
              </w:rPr>
              <w:t xml:space="preserve">, Piso </w:t>
            </w:r>
            <w:bookmarkStart w:id="18" w:name="Texto13"/>
            <w:r w:rsidR="00086A2D" w:rsidRPr="007D526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086A2D" w:rsidRPr="007D5268">
              <w:rPr>
                <w:rFonts w:ascii="Arial" w:hAnsi="Arial" w:cs="Arial"/>
              </w:rPr>
            </w:r>
            <w:r w:rsidR="00086A2D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086A2D" w:rsidRPr="007D5268">
              <w:rPr>
                <w:rFonts w:ascii="Arial" w:hAnsi="Arial" w:cs="Arial"/>
              </w:rPr>
              <w:fldChar w:fldCharType="end"/>
            </w:r>
            <w:bookmarkEnd w:id="18"/>
            <w:r w:rsidRPr="007D5268">
              <w:rPr>
                <w:rFonts w:ascii="Arial" w:hAnsi="Arial" w:cs="Arial"/>
              </w:rPr>
              <w:t xml:space="preserve">, de </w:t>
            </w:r>
            <w:smartTag w:uri="urn:schemas-microsoft-com:office:smarttags" w:element="PersonName">
              <w:smartTagPr>
                <w:attr w:name="ProductID" w:val="la UNIVERSIDAD SIMÓN"/>
              </w:smartTagPr>
              <w:smartTag w:uri="urn:schemas-microsoft-com:office:smarttags" w:element="PersonName">
                <w:smartTagPr>
                  <w:attr w:name="ProductID" w:val="la UNIVERSIDAD"/>
                </w:smartTagPr>
                <w:r w:rsidRPr="007D5268">
                  <w:rPr>
                    <w:rFonts w:ascii="Arial" w:hAnsi="Arial" w:cs="Arial"/>
                  </w:rPr>
                  <w:t>la Universidad</w:t>
                </w:r>
              </w:smartTag>
              <w:r w:rsidRPr="007D5268">
                <w:rPr>
                  <w:rFonts w:ascii="Arial" w:hAnsi="Arial" w:cs="Arial"/>
                </w:rPr>
                <w:t xml:space="preserve"> Simón</w:t>
              </w:r>
            </w:smartTag>
            <w:r w:rsidRPr="007D5268">
              <w:rPr>
                <w:rFonts w:ascii="Arial" w:hAnsi="Arial" w:cs="Arial"/>
              </w:rPr>
              <w:t xml:space="preserve"> Bolívar, según las siguientes pautas: exposición oral del trabajo por parte del (de la) estudiante autor(a) del trabajo, preguntas y comentarios por parte del jurado diversos aspectos conceptuales y metodológicos relacionados con la investigación realizada en el correspondiente trabajo, así como sus resultados, y respuestas del (de la) estudiante en cuestión.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2.- Finalizada la defensa pública del Trabajo de Grado, los miembros del Jurado procedimos a deliberar en privado para formular un juicio sobre el Trabajo de Grado y su defensa oral emitiendo el presente veredicto de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9" w:name="Texto14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19"/>
            <w:r w:rsidRPr="007D5268">
              <w:rPr>
                <w:rFonts w:ascii="Arial" w:hAnsi="Arial" w:cs="Arial"/>
              </w:rPr>
              <w:t xml:space="preserve"> ( APROBADO -señalar si recomienda Mención- O REPROBADO), apoyándonos en las siguientes razones: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1.-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2.-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3.-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En fe de lo cual se levanta la presente ACTA en Sartenejas a los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0" w:name="Texto15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20"/>
            <w:r w:rsidRPr="007D5268">
              <w:rPr>
                <w:rFonts w:ascii="Arial" w:hAnsi="Arial" w:cs="Arial"/>
              </w:rPr>
              <w:t xml:space="preserve"> días del mes de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1" w:name="Texto16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21"/>
            <w:r w:rsidRPr="007D5268">
              <w:rPr>
                <w:rFonts w:ascii="Arial" w:hAnsi="Arial" w:cs="Arial"/>
              </w:rPr>
              <w:t xml:space="preserve"> del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2" w:name="Texto17"/>
            <w:r w:rsidR="0079184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22"/>
            <w:r w:rsidRPr="007D5268">
              <w:rPr>
                <w:rFonts w:ascii="Arial" w:hAnsi="Arial" w:cs="Arial"/>
              </w:rPr>
              <w:t>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A24F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                                                    Miembro del Jurado</w:t>
            </w:r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Tutor (a) 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3" w:name="Texto21"/>
            <w:r w:rsidR="00A24FC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23"/>
            <w:r w:rsidRPr="007D5268">
              <w:rPr>
                <w:rFonts w:ascii="Arial" w:hAnsi="Arial" w:cs="Arial"/>
              </w:rPr>
              <w:t xml:space="preserve">                                                                     C.I.: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4" w:name="Texto22"/>
            <w:r w:rsidR="00A24FC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  <w:bookmarkEnd w:id="24"/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(externo)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086A2D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086A2D">
              <w:rPr>
                <w:rFonts w:ascii="Arial" w:hAnsi="Arial" w:cs="Arial"/>
              </w:rPr>
            </w:r>
            <w:r w:rsidR="00086A2D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086A2D">
              <w:rPr>
                <w:rFonts w:ascii="Arial" w:hAnsi="Arial" w:cs="Arial"/>
              </w:rPr>
              <w:fldChar w:fldCharType="end"/>
            </w:r>
          </w:p>
        </w:tc>
      </w:tr>
    </w:tbl>
    <w:p w:rsidR="00E70EEC" w:rsidRPr="004342CE" w:rsidRDefault="004342CE" w:rsidP="004342CE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Pr="00C413F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236.00.25 </w:t>
      </w:r>
      <w:r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</w:p>
    <w:sectPr w:rsidR="00E70EEC" w:rsidRPr="004342CE" w:rsidSect="00E46833">
      <w:pgSz w:w="12242" w:h="15842" w:code="1"/>
      <w:pgMar w:top="899" w:right="748" w:bottom="53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22D"/>
    <w:multiLevelType w:val="hybridMultilevel"/>
    <w:tmpl w:val="20BA08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3rzZzQ1e+PXY1gfb2h0Nd5JPWzE=" w:salt="iNg5q20MHrm6dGmNJfFOqA=="/>
  <w:defaultTabStop w:val="720"/>
  <w:hyphenationZone w:val="425"/>
  <w:characterSpacingControl w:val="doNotCompress"/>
  <w:compat/>
  <w:rsids>
    <w:rsidRoot w:val="00E70EEC"/>
    <w:rsid w:val="00086A2D"/>
    <w:rsid w:val="00173974"/>
    <w:rsid w:val="00242AEB"/>
    <w:rsid w:val="004342CE"/>
    <w:rsid w:val="004925A2"/>
    <w:rsid w:val="004F51C1"/>
    <w:rsid w:val="005675D6"/>
    <w:rsid w:val="00592495"/>
    <w:rsid w:val="00682FB6"/>
    <w:rsid w:val="006C5E09"/>
    <w:rsid w:val="007840AF"/>
    <w:rsid w:val="00791845"/>
    <w:rsid w:val="007C1B54"/>
    <w:rsid w:val="007D5268"/>
    <w:rsid w:val="008420AF"/>
    <w:rsid w:val="00846AD5"/>
    <w:rsid w:val="00882009"/>
    <w:rsid w:val="008B488B"/>
    <w:rsid w:val="008C30B9"/>
    <w:rsid w:val="00915358"/>
    <w:rsid w:val="0094403E"/>
    <w:rsid w:val="00973547"/>
    <w:rsid w:val="00A21E6D"/>
    <w:rsid w:val="00A24FC5"/>
    <w:rsid w:val="00AB3E50"/>
    <w:rsid w:val="00B75919"/>
    <w:rsid w:val="00BC3B11"/>
    <w:rsid w:val="00CF5FA3"/>
    <w:rsid w:val="00D74EBD"/>
    <w:rsid w:val="00DE7039"/>
    <w:rsid w:val="00E46833"/>
    <w:rsid w:val="00E70EEC"/>
    <w:rsid w:val="00F62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0EE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70E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70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E70EEC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sid w:val="004925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925A2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4925A2"/>
    <w:rPr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aaaa236.00.25 evaluación de contenido de trabajo de grado maestria.dotx</Template>
  <TotalTime>4294967247</TotalTime>
  <Pages>3</Pages>
  <Words>898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USB</Company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6</cp:revision>
  <dcterms:created xsi:type="dcterms:W3CDTF">2016-10-18T17:03:00Z</dcterms:created>
  <dcterms:modified xsi:type="dcterms:W3CDTF">2016-11-16T19:06:00Z</dcterms:modified>
</cp:coreProperties>
</file>