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1276"/>
        <w:gridCol w:w="921"/>
        <w:gridCol w:w="1488"/>
        <w:gridCol w:w="709"/>
        <w:gridCol w:w="1418"/>
        <w:gridCol w:w="425"/>
        <w:gridCol w:w="567"/>
        <w:gridCol w:w="1984"/>
      </w:tblGrid>
      <w:tr w:rsidR="00277C24" w:rsidTr="006557B2">
        <w:trPr>
          <w:cantSplit/>
          <w:trHeight w:hRule="exact" w:val="1456"/>
        </w:trPr>
        <w:tc>
          <w:tcPr>
            <w:tcW w:w="3685" w:type="dxa"/>
            <w:gridSpan w:val="3"/>
            <w:tcBorders>
              <w:bottom w:val="nil"/>
              <w:right w:val="nil"/>
            </w:tcBorders>
          </w:tcPr>
          <w:p w:rsidR="00DE198A" w:rsidRPr="00DE198A" w:rsidRDefault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  <w:szCs w:val="16"/>
              </w:rPr>
            </w:pPr>
          </w:p>
          <w:p w:rsidR="00277C24" w:rsidRDefault="001B1FC3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27.75pt" o:ole="" fillcolor="window">
                  <v:imagedata r:id="rId4" o:title=""/>
                </v:shape>
                <o:OLEObject Type="Embed" ProgID="Word.Picture.8" ShapeID="_x0000_i1025" DrawAspect="Content" ObjectID="_1486381039" r:id="rId5"/>
              </w:object>
            </w:r>
          </w:p>
          <w:p w:rsidR="00277C24" w:rsidRDefault="001B1FC3">
            <w:pPr>
              <w:pStyle w:val="Ttulo2"/>
            </w:pPr>
            <w:r>
              <w:t>UNIVERSIDAD SIMÓN BOLÍVAR</w:t>
            </w:r>
          </w:p>
          <w:p w:rsidR="00277C24" w:rsidRDefault="001B1F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VICERRECTORADO ACADÉMICO</w:t>
            </w:r>
          </w:p>
          <w:p w:rsidR="00277C24" w:rsidRDefault="001B1F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BIBLIOTECA</w:t>
            </w:r>
          </w:p>
          <w:p w:rsidR="00277C24" w:rsidRDefault="00277C24">
            <w:pPr>
              <w:jc w:val="center"/>
            </w:pP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  <w:r>
              <w:rPr>
                <w:b/>
              </w:rPr>
              <w:t>CONTROL DE USUARIOS EXTERNOS</w:t>
            </w: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</w:p>
          <w:p w:rsidR="00277C24" w:rsidRDefault="00277C24" w:rsidP="00DE198A">
            <w:pPr>
              <w:pStyle w:val="Ttulo1"/>
              <w:jc w:val="center"/>
            </w:pPr>
          </w:p>
          <w:p w:rsidR="00277C24" w:rsidRDefault="00277C24" w:rsidP="00DE198A">
            <w:pPr>
              <w:pStyle w:val="Ttulo6"/>
              <w:jc w:val="center"/>
            </w:pPr>
          </w:p>
        </w:tc>
      </w:tr>
      <w:tr w:rsidR="00277C24" w:rsidTr="006557B2">
        <w:trPr>
          <w:cantSplit/>
          <w:trHeight w:hRule="exact" w:val="6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FECHA:</w:t>
            </w:r>
          </w:p>
          <w:p w:rsidR="00DE198A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0" w:name="Texto1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0"/>
            <w:r w:rsidR="00DE198A">
              <w:rPr>
                <w:sz w:val="18"/>
              </w:rPr>
              <w:t xml:space="preserve">/ </w:t>
            </w:r>
            <w:r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o2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"/>
            <w:r w:rsidR="00DE198A">
              <w:rPr>
                <w:sz w:val="18"/>
              </w:rPr>
              <w:t>/</w:t>
            </w: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" w:name="Texto3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"/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APELLIDOS Y NOMBRES:</w:t>
            </w:r>
          </w:p>
          <w:p w:rsidR="00DE198A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3" w:name="Texto4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3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C.I.:</w:t>
            </w:r>
          </w:p>
          <w:p w:rsidR="00DE198A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4" w:name="Texto5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4"/>
          </w:p>
        </w:tc>
      </w:tr>
      <w:tr w:rsidR="00277C24" w:rsidTr="006557B2">
        <w:trPr>
          <w:cantSplit/>
          <w:trHeight w:hRule="exact" w:val="680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INSTITUCIÓN Y SIGLAS:</w:t>
            </w:r>
          </w:p>
          <w:p w:rsidR="00DE198A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5" w:name="Texto6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5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C24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Á</w:t>
            </w:r>
            <w:r w:rsidR="001B1FC3">
              <w:rPr>
                <w:sz w:val="18"/>
              </w:rPr>
              <w:t>REA TEMÁTICA A CONSULTAR:</w:t>
            </w:r>
          </w:p>
          <w:p w:rsidR="00DE198A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6" w:name="Texto7"/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6"/>
          </w:p>
        </w:tc>
      </w:tr>
      <w:tr w:rsidR="00277C24" w:rsidTr="006557B2">
        <w:trPr>
          <w:cantSplit/>
          <w:trHeight w:hRule="exact" w:val="280"/>
        </w:trPr>
        <w:tc>
          <w:tcPr>
            <w:tcW w:w="4394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SALA A VISITAR:</w:t>
            </w: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277C24" w:rsidRDefault="001B1FC3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TIPO DE USUARIO:</w:t>
            </w: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</w:tr>
      <w:tr w:rsidR="00277C24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6"/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7"/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REFERENCIA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RESERVAS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5"/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8"/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PREGRADO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SECUNDARIA</w:t>
            </w:r>
          </w:p>
        </w:tc>
      </w:tr>
      <w:tr w:rsidR="00277C24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MONOGRAFÍAS</w:t>
            </w:r>
          </w:p>
        </w:tc>
        <w:tc>
          <w:tcPr>
            <w:tcW w:w="2197" w:type="dxa"/>
            <w:gridSpan w:val="2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COMPUTACIÓN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POST-GRADO</w:t>
            </w:r>
          </w:p>
        </w:tc>
        <w:tc>
          <w:tcPr>
            <w:tcW w:w="1984" w:type="dxa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OTROS</w:t>
            </w:r>
          </w:p>
        </w:tc>
      </w:tr>
      <w:tr w:rsidR="00277C24" w:rsidTr="006557B2">
        <w:trPr>
          <w:cantSplit/>
          <w:trHeight w:hRule="exact" w:val="282"/>
        </w:trPr>
        <w:tc>
          <w:tcPr>
            <w:tcW w:w="2197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277C24" w:rsidRDefault="00277C24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HEMEROTECA</w:t>
            </w:r>
          </w:p>
        </w:tc>
        <w:tc>
          <w:tcPr>
            <w:tcW w:w="219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7C24" w:rsidRDefault="00277C2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C24" w:rsidRDefault="00277C2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FC3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1B1FC3">
              <w:rPr>
                <w:sz w:val="16"/>
              </w:rPr>
              <w:t xml:space="preserve">   </w:t>
            </w:r>
            <w:r w:rsidR="001B1FC3">
              <w:rPr>
                <w:sz w:val="18"/>
              </w:rPr>
              <w:t>PROF. UNIVERSITARIO</w:t>
            </w: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7C24" w:rsidRDefault="00277C24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</w:tr>
    </w:tbl>
    <w:p w:rsidR="00DE198A" w:rsidRDefault="00DE198A">
      <w:pPr>
        <w:ind w:left="284"/>
        <w:rPr>
          <w:sz w:val="12"/>
        </w:rPr>
      </w:pPr>
    </w:p>
    <w:p w:rsidR="00277C24" w:rsidRDefault="001B1FC3" w:rsidP="00DE198A">
      <w:pPr>
        <w:ind w:left="284"/>
      </w:pPr>
      <w:r>
        <w:rPr>
          <w:sz w:val="12"/>
        </w:rPr>
        <w:t xml:space="preserve">FORMULARIO 301-04     </w:t>
      </w:r>
      <w:r w:rsidR="00DE198A">
        <w:rPr>
          <w:sz w:val="12"/>
        </w:rPr>
        <w:t>DII 01 / 2015</w:t>
      </w:r>
    </w:p>
    <w:p w:rsidR="00DE198A" w:rsidRDefault="00DE198A">
      <w:pPr>
        <w:pBdr>
          <w:bottom w:val="single" w:sz="6" w:space="1" w:color="auto"/>
        </w:pBdr>
      </w:pPr>
    </w:p>
    <w:p w:rsidR="00DE198A" w:rsidRDefault="00DE198A">
      <w:pPr>
        <w:ind w:left="284" w:right="-285"/>
      </w:pPr>
    </w:p>
    <w:p w:rsidR="00650521" w:rsidRDefault="00650521">
      <w:pPr>
        <w:ind w:left="284" w:right="-285"/>
      </w:pP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1276"/>
        <w:gridCol w:w="921"/>
        <w:gridCol w:w="1488"/>
        <w:gridCol w:w="709"/>
        <w:gridCol w:w="1418"/>
        <w:gridCol w:w="425"/>
        <w:gridCol w:w="567"/>
        <w:gridCol w:w="1984"/>
      </w:tblGrid>
      <w:tr w:rsidR="00DE198A" w:rsidTr="006557B2">
        <w:trPr>
          <w:cantSplit/>
          <w:trHeight w:hRule="exact" w:val="1456"/>
        </w:trPr>
        <w:tc>
          <w:tcPr>
            <w:tcW w:w="3685" w:type="dxa"/>
            <w:gridSpan w:val="3"/>
            <w:tcBorders>
              <w:bottom w:val="nil"/>
              <w:right w:val="nil"/>
            </w:tcBorders>
          </w:tcPr>
          <w:p w:rsidR="00DE198A" w:rsidRP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  <w:szCs w:val="16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 id="_x0000_i1026" type="#_x0000_t75" style="width:42pt;height:27.75pt" o:ole="" fillcolor="window">
                  <v:imagedata r:id="rId4" o:title=""/>
                </v:shape>
                <o:OLEObject Type="Embed" ProgID="Word.Picture.8" ShapeID="_x0000_i1026" DrawAspect="Content" ObjectID="_1486381040" r:id="rId6"/>
              </w:object>
            </w:r>
          </w:p>
          <w:p w:rsidR="00DE198A" w:rsidRDefault="00DE198A" w:rsidP="00023488">
            <w:pPr>
              <w:pStyle w:val="Ttulo2"/>
            </w:pPr>
            <w:r>
              <w:t>UNIVERSIDAD SIMÓN BOLÍVAR</w:t>
            </w:r>
          </w:p>
          <w:p w:rsidR="00DE198A" w:rsidRDefault="00DE198A" w:rsidP="000234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VICERRECTORADO ACADÉMICO</w:t>
            </w:r>
          </w:p>
          <w:p w:rsidR="00DE198A" w:rsidRDefault="00DE198A" w:rsidP="000234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BIBLIOTECA</w:t>
            </w:r>
          </w:p>
          <w:p w:rsidR="00DE198A" w:rsidRDefault="00DE198A" w:rsidP="00023488">
            <w:pPr>
              <w:jc w:val="center"/>
            </w:pP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  <w:r>
              <w:rPr>
                <w:b/>
              </w:rPr>
              <w:t>CONTROL DE USUARIOS EXTERNOS</w:t>
            </w: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</w:p>
          <w:p w:rsidR="00DE198A" w:rsidRDefault="00DE198A" w:rsidP="00DE198A">
            <w:pPr>
              <w:pStyle w:val="Ttulo1"/>
              <w:jc w:val="center"/>
            </w:pPr>
          </w:p>
          <w:p w:rsidR="00DE198A" w:rsidRDefault="00DE198A" w:rsidP="00DE198A">
            <w:pPr>
              <w:pStyle w:val="Ttulo6"/>
              <w:jc w:val="center"/>
            </w:pPr>
          </w:p>
        </w:tc>
      </w:tr>
      <w:tr w:rsidR="00DE198A" w:rsidTr="006557B2">
        <w:trPr>
          <w:cantSplit/>
          <w:trHeight w:hRule="exact" w:val="6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FECHA:</w:t>
            </w:r>
          </w:p>
          <w:p w:rsidR="00DE198A" w:rsidRDefault="006557B2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/ </w:t>
            </w:r>
            <w:r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APELLIDOS Y NOMBRES: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C.I.: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DE198A" w:rsidTr="006557B2">
        <w:trPr>
          <w:cantSplit/>
          <w:trHeight w:hRule="exact" w:val="680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INSTITUCIÓN Y SIGLAS: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ÁREA TEMÁTICA A CONSULTAR: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DE198A" w:rsidTr="006557B2">
        <w:trPr>
          <w:cantSplit/>
          <w:trHeight w:hRule="exact" w:val="280"/>
        </w:trPr>
        <w:tc>
          <w:tcPr>
            <w:tcW w:w="4394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SALA A VISITAR:</w:t>
            </w: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TIPO DE USUARIO:</w:t>
            </w: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</w:tr>
      <w:tr w:rsidR="00DE198A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REFERENCIA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RESERVAS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PREGRADO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SECUNDARIA</w:t>
            </w:r>
          </w:p>
        </w:tc>
      </w:tr>
      <w:tr w:rsidR="00DE198A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MONOGRAFÍAS</w:t>
            </w:r>
          </w:p>
        </w:tc>
        <w:tc>
          <w:tcPr>
            <w:tcW w:w="2197" w:type="dxa"/>
            <w:gridSpan w:val="2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COMPUTACIÓN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POST-GRADO</w:t>
            </w:r>
          </w:p>
        </w:tc>
        <w:tc>
          <w:tcPr>
            <w:tcW w:w="1984" w:type="dxa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OTROS</w:t>
            </w:r>
          </w:p>
        </w:tc>
      </w:tr>
      <w:tr w:rsidR="00DE198A" w:rsidTr="006557B2">
        <w:trPr>
          <w:cantSplit/>
          <w:trHeight w:hRule="exact" w:val="282"/>
        </w:trPr>
        <w:tc>
          <w:tcPr>
            <w:tcW w:w="2197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HEMEROTECA</w:t>
            </w:r>
          </w:p>
        </w:tc>
        <w:tc>
          <w:tcPr>
            <w:tcW w:w="219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PROF. UNIVERSITARIO</w:t>
            </w: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</w:tr>
    </w:tbl>
    <w:p w:rsidR="00277C24" w:rsidRDefault="00277C24">
      <w:pPr>
        <w:ind w:left="284" w:right="-285"/>
      </w:pPr>
    </w:p>
    <w:p w:rsidR="00277C24" w:rsidRDefault="001B1FC3">
      <w:pPr>
        <w:ind w:left="284" w:right="-285"/>
        <w:rPr>
          <w:sz w:val="12"/>
        </w:rPr>
      </w:pPr>
      <w:r>
        <w:rPr>
          <w:sz w:val="12"/>
        </w:rPr>
        <w:t xml:space="preserve">FORMULARIO 301-04     </w:t>
      </w:r>
      <w:r w:rsidR="00DE198A">
        <w:rPr>
          <w:sz w:val="12"/>
        </w:rPr>
        <w:t>DII 01 / 2015</w:t>
      </w:r>
    </w:p>
    <w:p w:rsidR="00277C24" w:rsidRDefault="00277C24"/>
    <w:p w:rsidR="00DE198A" w:rsidRDefault="00DE198A">
      <w:pPr>
        <w:pBdr>
          <w:bottom w:val="single" w:sz="6" w:space="1" w:color="auto"/>
        </w:pBdr>
      </w:pPr>
    </w:p>
    <w:p w:rsidR="00DE198A" w:rsidRDefault="00DE198A">
      <w:pPr>
        <w:ind w:left="284" w:right="-285"/>
      </w:pPr>
    </w:p>
    <w:p w:rsidR="00650521" w:rsidRDefault="00650521">
      <w:pPr>
        <w:ind w:left="284" w:right="-285"/>
      </w:pP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1276"/>
        <w:gridCol w:w="921"/>
        <w:gridCol w:w="1488"/>
        <w:gridCol w:w="709"/>
        <w:gridCol w:w="1418"/>
        <w:gridCol w:w="425"/>
        <w:gridCol w:w="567"/>
        <w:gridCol w:w="1984"/>
      </w:tblGrid>
      <w:tr w:rsidR="00DE198A" w:rsidTr="006557B2">
        <w:trPr>
          <w:cantSplit/>
          <w:trHeight w:hRule="exact" w:val="1456"/>
        </w:trPr>
        <w:tc>
          <w:tcPr>
            <w:tcW w:w="3685" w:type="dxa"/>
            <w:gridSpan w:val="3"/>
            <w:tcBorders>
              <w:bottom w:val="nil"/>
              <w:right w:val="nil"/>
            </w:tcBorders>
          </w:tcPr>
          <w:p w:rsidR="00DE198A" w:rsidRP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  <w:szCs w:val="16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</w:pPr>
            <w:r>
              <w:object w:dxaOrig="841" w:dyaOrig="556">
                <v:shape id="_x0000_i1027" type="#_x0000_t75" style="width:42pt;height:27.75pt" o:ole="" fillcolor="window">
                  <v:imagedata r:id="rId4" o:title=""/>
                </v:shape>
                <o:OLEObject Type="Embed" ProgID="Word.Picture.8" ShapeID="_x0000_i1027" DrawAspect="Content" ObjectID="_1486381041" r:id="rId7"/>
              </w:object>
            </w:r>
          </w:p>
          <w:p w:rsidR="00DE198A" w:rsidRDefault="00DE198A" w:rsidP="00023488">
            <w:pPr>
              <w:pStyle w:val="Ttulo2"/>
            </w:pPr>
            <w:r>
              <w:t>UNIVERSIDAD SIMÓN BOLÍVAR</w:t>
            </w:r>
          </w:p>
          <w:p w:rsidR="00DE198A" w:rsidRDefault="00DE198A" w:rsidP="000234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VICERRECTORADO ACADÉMICO</w:t>
            </w:r>
          </w:p>
          <w:p w:rsidR="00DE198A" w:rsidRDefault="00DE198A" w:rsidP="000234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BIBLIOTECA</w:t>
            </w:r>
          </w:p>
          <w:p w:rsidR="00DE198A" w:rsidRDefault="00DE198A" w:rsidP="00023488">
            <w:pPr>
              <w:jc w:val="center"/>
            </w:pP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  <w:r>
              <w:rPr>
                <w:b/>
              </w:rPr>
              <w:t>CONTROL DE USUARIOS EXTERNOS</w:t>
            </w:r>
          </w:p>
          <w:p w:rsidR="00DE198A" w:rsidRDefault="00DE198A" w:rsidP="00DE198A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b/>
                <w:sz w:val="16"/>
              </w:rPr>
            </w:pPr>
          </w:p>
          <w:p w:rsidR="00DE198A" w:rsidRDefault="00DE198A" w:rsidP="00DE198A">
            <w:pPr>
              <w:pStyle w:val="Ttulo1"/>
              <w:jc w:val="center"/>
            </w:pPr>
          </w:p>
          <w:p w:rsidR="00DE198A" w:rsidRDefault="00DE198A" w:rsidP="00DE198A">
            <w:pPr>
              <w:pStyle w:val="Ttulo6"/>
              <w:jc w:val="center"/>
            </w:pPr>
          </w:p>
        </w:tc>
      </w:tr>
      <w:tr w:rsidR="00DE198A" w:rsidTr="006557B2">
        <w:trPr>
          <w:cantSplit/>
          <w:trHeight w:hRule="exact" w:val="6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FECHA:</w:t>
            </w:r>
          </w:p>
          <w:p w:rsidR="00DE198A" w:rsidRDefault="006557B2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/ </w:t>
            </w:r>
            <w:r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>/</w:t>
            </w: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APELLIDOS Y NOMBRES: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C.I.: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DE198A" w:rsidTr="006557B2">
        <w:trPr>
          <w:cantSplit/>
          <w:trHeight w:hRule="exact" w:val="680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INSTITUCIÓN Y SIGLAS: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t>ÁREA TEMÁTICA A CONSULTAR:</w:t>
            </w: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E198A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 w:rsidR="00DE198A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DE198A" w:rsidTr="006557B2">
        <w:trPr>
          <w:cantSplit/>
          <w:trHeight w:hRule="exact" w:val="280"/>
        </w:trPr>
        <w:tc>
          <w:tcPr>
            <w:tcW w:w="4394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SALA A VISITAR:</w:t>
            </w: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TIPO DE USUARIO:</w:t>
            </w: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6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jc w:val="center"/>
              <w:rPr>
                <w:sz w:val="18"/>
              </w:rPr>
            </w:pPr>
          </w:p>
        </w:tc>
      </w:tr>
      <w:tr w:rsidR="00DE198A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REFERENCIA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RESERVAS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PREGRADO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SECUNDARIA</w:t>
            </w:r>
          </w:p>
        </w:tc>
      </w:tr>
      <w:tr w:rsidR="00DE198A" w:rsidTr="006557B2">
        <w:trPr>
          <w:cantSplit/>
          <w:trHeight w:hRule="exact" w:val="280"/>
        </w:trPr>
        <w:tc>
          <w:tcPr>
            <w:tcW w:w="219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MONOGRAFÍAS</w:t>
            </w:r>
          </w:p>
        </w:tc>
        <w:tc>
          <w:tcPr>
            <w:tcW w:w="2197" w:type="dxa"/>
            <w:gridSpan w:val="2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COMPUTACIÓN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POST-GRADO</w:t>
            </w:r>
          </w:p>
        </w:tc>
        <w:tc>
          <w:tcPr>
            <w:tcW w:w="1984" w:type="dxa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OTROS</w:t>
            </w:r>
          </w:p>
        </w:tc>
      </w:tr>
      <w:tr w:rsidR="00DE198A" w:rsidTr="006557B2">
        <w:trPr>
          <w:cantSplit/>
          <w:trHeight w:hRule="exact" w:val="282"/>
        </w:trPr>
        <w:tc>
          <w:tcPr>
            <w:tcW w:w="2197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HEMEROTECA</w:t>
            </w:r>
          </w:p>
        </w:tc>
        <w:tc>
          <w:tcPr>
            <w:tcW w:w="219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198A" w:rsidRDefault="00277C24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198A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DE198A">
              <w:rPr>
                <w:sz w:val="16"/>
              </w:rPr>
              <w:t xml:space="preserve">   </w:t>
            </w:r>
            <w:r w:rsidR="00DE198A">
              <w:rPr>
                <w:sz w:val="18"/>
              </w:rPr>
              <w:t>PROF. UNIVERSITARIO</w:t>
            </w: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E198A" w:rsidRDefault="00DE198A" w:rsidP="00023488">
            <w:pPr>
              <w:tabs>
                <w:tab w:val="left" w:pos="993"/>
                <w:tab w:val="left" w:pos="1843"/>
                <w:tab w:val="left" w:pos="2127"/>
                <w:tab w:val="left" w:pos="2410"/>
                <w:tab w:val="left" w:pos="2694"/>
                <w:tab w:val="left" w:pos="2835"/>
                <w:tab w:val="left" w:pos="2907"/>
                <w:tab w:val="left" w:pos="3261"/>
                <w:tab w:val="left" w:pos="3969"/>
                <w:tab w:val="left" w:pos="6804"/>
              </w:tabs>
              <w:rPr>
                <w:sz w:val="18"/>
              </w:rPr>
            </w:pPr>
          </w:p>
        </w:tc>
      </w:tr>
    </w:tbl>
    <w:p w:rsidR="00277C24" w:rsidRDefault="00277C24">
      <w:pPr>
        <w:ind w:left="284" w:right="-285"/>
      </w:pPr>
    </w:p>
    <w:p w:rsidR="001B1FC3" w:rsidRPr="00650521" w:rsidRDefault="001B1FC3" w:rsidP="00650521">
      <w:pPr>
        <w:ind w:left="284" w:right="-285"/>
        <w:rPr>
          <w:sz w:val="12"/>
        </w:rPr>
      </w:pPr>
      <w:r>
        <w:rPr>
          <w:sz w:val="12"/>
        </w:rPr>
        <w:t xml:space="preserve">FORMULARIO 301-04     DII </w:t>
      </w:r>
      <w:r w:rsidR="00DE198A">
        <w:rPr>
          <w:sz w:val="12"/>
        </w:rPr>
        <w:t>01 / 2015</w:t>
      </w:r>
    </w:p>
    <w:sectPr w:rsidR="001B1FC3" w:rsidRPr="00650521" w:rsidSect="00DE198A">
      <w:pgSz w:w="11906" w:h="16838"/>
      <w:pgMar w:top="709" w:right="1418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ELtF3kMVMKhLxeKBG4My3rUI+TM=" w:salt="5CtTcQuaMcE+xURYeaTzN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E198A"/>
    <w:rsid w:val="001B1FC3"/>
    <w:rsid w:val="00277C24"/>
    <w:rsid w:val="00650521"/>
    <w:rsid w:val="006557B2"/>
    <w:rsid w:val="00BE56C0"/>
    <w:rsid w:val="00DE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C24"/>
    <w:rPr>
      <w:lang w:val="es-ES" w:eastAsia="es-ES"/>
    </w:rPr>
  </w:style>
  <w:style w:type="paragraph" w:styleId="Ttulo1">
    <w:name w:val="heading 1"/>
    <w:basedOn w:val="Normal"/>
    <w:next w:val="Normal"/>
    <w:qFormat/>
    <w:rsid w:val="00277C24"/>
    <w:pPr>
      <w:keepNext/>
      <w:tabs>
        <w:tab w:val="left" w:pos="993"/>
        <w:tab w:val="left" w:pos="1843"/>
        <w:tab w:val="left" w:pos="2127"/>
        <w:tab w:val="left" w:pos="2410"/>
        <w:tab w:val="left" w:pos="2694"/>
        <w:tab w:val="left" w:pos="2835"/>
        <w:tab w:val="left" w:pos="2907"/>
        <w:tab w:val="left" w:pos="3261"/>
        <w:tab w:val="left" w:pos="3969"/>
        <w:tab w:val="left" w:pos="6804"/>
      </w:tabs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277C24"/>
    <w:pPr>
      <w:keepNext/>
      <w:jc w:val="center"/>
      <w:outlineLvl w:val="1"/>
    </w:pPr>
    <w:rPr>
      <w:b/>
      <w:sz w:val="22"/>
      <w:lang w:val="es-MX"/>
    </w:rPr>
  </w:style>
  <w:style w:type="paragraph" w:styleId="Ttulo3">
    <w:name w:val="heading 3"/>
    <w:basedOn w:val="Normal"/>
    <w:next w:val="Normal"/>
    <w:qFormat/>
    <w:rsid w:val="00277C24"/>
    <w:pPr>
      <w:keepNext/>
      <w:tabs>
        <w:tab w:val="left" w:pos="993"/>
        <w:tab w:val="left" w:pos="1843"/>
        <w:tab w:val="left" w:pos="2127"/>
        <w:tab w:val="left" w:pos="2410"/>
        <w:tab w:val="left" w:pos="2694"/>
        <w:tab w:val="left" w:pos="2835"/>
        <w:tab w:val="left" w:pos="2907"/>
        <w:tab w:val="left" w:pos="3261"/>
        <w:tab w:val="left" w:pos="3969"/>
        <w:tab w:val="left" w:pos="6804"/>
      </w:tabs>
      <w:jc w:val="center"/>
      <w:outlineLvl w:val="2"/>
    </w:pPr>
    <w:rPr>
      <w:b/>
    </w:rPr>
  </w:style>
  <w:style w:type="paragraph" w:styleId="Ttulo6">
    <w:name w:val="heading 6"/>
    <w:basedOn w:val="Normal"/>
    <w:next w:val="Normal"/>
    <w:qFormat/>
    <w:rsid w:val="00277C24"/>
    <w:pPr>
      <w:keepNext/>
      <w:tabs>
        <w:tab w:val="left" w:pos="993"/>
        <w:tab w:val="left" w:pos="1843"/>
        <w:tab w:val="left" w:pos="2127"/>
        <w:tab w:val="left" w:pos="2410"/>
        <w:tab w:val="left" w:pos="2694"/>
        <w:tab w:val="left" w:pos="2835"/>
        <w:tab w:val="left" w:pos="2907"/>
        <w:tab w:val="left" w:pos="3261"/>
        <w:tab w:val="left" w:pos="3969"/>
        <w:tab w:val="left" w:pos="6804"/>
      </w:tabs>
      <w:jc w:val="both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301-04 CONTROL DE USUARIOS EXTERNOS (Actualizado).dotx</Template>
  <TotalTime>5</TotalTime>
  <Pages>1</Pages>
  <Words>347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Simón Bolívar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Acosta</dc:creator>
  <cp:lastModifiedBy>vparedes</cp:lastModifiedBy>
  <cp:revision>4</cp:revision>
  <cp:lastPrinted>2002-11-11T13:43:00Z</cp:lastPrinted>
  <dcterms:created xsi:type="dcterms:W3CDTF">2014-12-11T19:07:00Z</dcterms:created>
  <dcterms:modified xsi:type="dcterms:W3CDTF">2015-02-25T19:20:00Z</dcterms:modified>
</cp:coreProperties>
</file>