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22"/>
        <w:tblW w:w="15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/>
      </w:tblPr>
      <w:tblGrid>
        <w:gridCol w:w="248"/>
        <w:gridCol w:w="358"/>
        <w:gridCol w:w="2164"/>
        <w:gridCol w:w="462"/>
        <w:gridCol w:w="618"/>
        <w:gridCol w:w="894"/>
        <w:gridCol w:w="50"/>
        <w:gridCol w:w="490"/>
        <w:gridCol w:w="2390"/>
        <w:gridCol w:w="136"/>
        <w:gridCol w:w="894"/>
        <w:gridCol w:w="1443"/>
        <w:gridCol w:w="407"/>
        <w:gridCol w:w="130"/>
        <w:gridCol w:w="350"/>
        <w:gridCol w:w="190"/>
        <w:gridCol w:w="290"/>
        <w:gridCol w:w="430"/>
        <w:gridCol w:w="50"/>
        <w:gridCol w:w="850"/>
        <w:gridCol w:w="723"/>
        <w:gridCol w:w="1623"/>
      </w:tblGrid>
      <w:tr w:rsidR="003169CD" w:rsidRPr="00992A67" w:rsidTr="005C4FA8">
        <w:trPr>
          <w:trHeight w:val="546"/>
        </w:trPr>
        <w:tc>
          <w:tcPr>
            <w:tcW w:w="5284" w:type="dxa"/>
            <w:gridSpan w:val="8"/>
            <w:vMerge w:val="restart"/>
            <w:tcBorders>
              <w:top w:val="nil"/>
              <w:left w:val="nil"/>
              <w:right w:val="nil"/>
            </w:tcBorders>
          </w:tcPr>
          <w:bookmarkStart w:id="0" w:name="_MON_1037430916"/>
          <w:bookmarkEnd w:id="0"/>
          <w:p w:rsidR="003169CD" w:rsidRPr="00992A67" w:rsidRDefault="003169CD" w:rsidP="003169CD">
            <w:pPr>
              <w:jc w:val="center"/>
              <w:rPr>
                <w:rFonts w:ascii="Arial" w:hAnsi="Arial" w:cs="Arial"/>
              </w:rPr>
            </w:pPr>
            <w:r w:rsidRPr="00992A67">
              <w:rPr>
                <w:rFonts w:ascii="Arial" w:hAnsi="Arial" w:cs="Arial"/>
              </w:rPr>
              <w:object w:dxaOrig="855" w:dyaOrig="5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75pt;height:28.5pt" o:ole="" fillcolor="window">
                  <v:imagedata r:id="rId4" o:title=""/>
                </v:shape>
                <o:OLEObject Type="Embed" ProgID="Word.Picture.8" ShapeID="_x0000_i1025" DrawAspect="Content" ObjectID="_1491120166" r:id="rId5"/>
              </w:object>
            </w:r>
          </w:p>
          <w:p w:rsidR="003169CD" w:rsidRPr="00992A67" w:rsidRDefault="003169CD" w:rsidP="003169CD">
            <w:pPr>
              <w:pStyle w:val="Ttulo1"/>
              <w:rPr>
                <w:rFonts w:ascii="Arial" w:hAnsi="Arial" w:cs="Arial"/>
              </w:rPr>
            </w:pPr>
            <w:r w:rsidRPr="00992A67">
              <w:rPr>
                <w:rFonts w:ascii="Arial" w:hAnsi="Arial" w:cs="Arial"/>
              </w:rPr>
              <w:t>UNIVERSIDAD SIMÓN BOLÍVAR</w:t>
            </w:r>
          </w:p>
          <w:p w:rsidR="003169CD" w:rsidRDefault="003169CD" w:rsidP="003169CD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VICERRECTORADO ACADÉMICO</w:t>
            </w:r>
          </w:p>
          <w:p w:rsidR="003169CD" w:rsidRPr="00992A67" w:rsidRDefault="003169CD" w:rsidP="003169CD">
            <w:pPr>
              <w:jc w:val="center"/>
              <w:rPr>
                <w:rFonts w:ascii="Arial" w:hAnsi="Arial" w:cs="Arial"/>
                <w:sz w:val="16"/>
              </w:rPr>
            </w:pPr>
            <w:r w:rsidRPr="00992A67">
              <w:rPr>
                <w:rFonts w:ascii="Arial" w:hAnsi="Arial" w:cs="Arial"/>
                <w:sz w:val="16"/>
              </w:rPr>
              <w:t>División de</w:t>
            </w:r>
            <w:r>
              <w:rPr>
                <w:rFonts w:ascii="Arial" w:hAnsi="Arial" w:cs="Arial"/>
                <w:sz w:val="16"/>
              </w:rPr>
              <w:t xml:space="preserve"> </w:t>
            </w:r>
            <w:bookmarkStart w:id="1" w:name="Texto53"/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o53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 w:rsidRPr="003169CD"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1"/>
          </w:p>
          <w:p w:rsidR="003169CD" w:rsidRPr="00992A67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</w:tc>
        <w:tc>
          <w:tcPr>
            <w:tcW w:w="3420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3169CD" w:rsidRPr="00992A67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</w:tc>
        <w:tc>
          <w:tcPr>
            <w:tcW w:w="41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69CD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  <w:p w:rsidR="003169CD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  <w:p w:rsidR="003169CD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  <w:p w:rsidR="003169CD" w:rsidRPr="00992A67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</w:tc>
        <w:tc>
          <w:tcPr>
            <w:tcW w:w="2346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3169CD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  <w:r>
              <w:rPr>
                <w:rFonts w:ascii="Arial" w:hAnsi="Arial" w:cs="Arial"/>
                <w:sz w:val="14"/>
                <w:lang w:val="es-VE"/>
              </w:rPr>
              <w:t xml:space="preserve">DIRECTOR </w:t>
            </w:r>
          </w:p>
          <w:p w:rsidR="003169CD" w:rsidRPr="00992A67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  <w:r>
              <w:rPr>
                <w:rFonts w:ascii="Arial" w:hAnsi="Arial" w:cs="Arial"/>
                <w:sz w:val="14"/>
                <w:lang w:val="es-VE"/>
              </w:rPr>
              <w:t xml:space="preserve">(Firma y Sello) </w:t>
            </w:r>
          </w:p>
        </w:tc>
      </w:tr>
      <w:tr w:rsidR="003169CD" w:rsidRPr="00992A67" w:rsidTr="005C4FA8">
        <w:trPr>
          <w:trHeight w:val="337"/>
        </w:trPr>
        <w:tc>
          <w:tcPr>
            <w:tcW w:w="5284" w:type="dxa"/>
            <w:gridSpan w:val="8"/>
            <w:vMerge/>
            <w:tcBorders>
              <w:left w:val="nil"/>
              <w:right w:val="nil"/>
            </w:tcBorders>
          </w:tcPr>
          <w:p w:rsidR="003169CD" w:rsidRPr="00992A67" w:rsidRDefault="003169CD" w:rsidP="003169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20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3169CD" w:rsidRPr="00992A67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</w:tc>
        <w:tc>
          <w:tcPr>
            <w:tcW w:w="19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69CD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  <w:r>
              <w:rPr>
                <w:rFonts w:ascii="Arial" w:hAnsi="Arial" w:cs="Arial"/>
                <w:sz w:val="14"/>
                <w:lang w:val="es-VE"/>
              </w:rPr>
              <w:t xml:space="preserve">Recomendado por el Consejo de División </w:t>
            </w:r>
          </w:p>
        </w:tc>
        <w:tc>
          <w:tcPr>
            <w:tcW w:w="2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CD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  <w:r>
              <w:rPr>
                <w:rFonts w:ascii="Arial" w:hAnsi="Arial" w:cs="Arial"/>
                <w:sz w:val="14"/>
                <w:lang w:val="es-VE"/>
              </w:rPr>
              <w:t>FECHA DE SESIÓN</w:t>
            </w:r>
          </w:p>
        </w:tc>
        <w:tc>
          <w:tcPr>
            <w:tcW w:w="2346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3169CD" w:rsidRPr="00992A67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</w:tc>
      </w:tr>
      <w:tr w:rsidR="003169CD" w:rsidRPr="00992A67" w:rsidTr="005C4FA8">
        <w:trPr>
          <w:trHeight w:val="330"/>
        </w:trPr>
        <w:tc>
          <w:tcPr>
            <w:tcW w:w="5284" w:type="dxa"/>
            <w:gridSpan w:val="8"/>
            <w:vMerge/>
            <w:tcBorders>
              <w:left w:val="nil"/>
              <w:right w:val="nil"/>
            </w:tcBorders>
          </w:tcPr>
          <w:p w:rsidR="003169CD" w:rsidRPr="00992A67" w:rsidRDefault="003169CD" w:rsidP="003169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20" w:type="dxa"/>
            <w:gridSpan w:val="3"/>
            <w:vMerge/>
            <w:tcBorders>
              <w:left w:val="nil"/>
              <w:right w:val="single" w:sz="4" w:space="0" w:color="auto"/>
            </w:tcBorders>
          </w:tcPr>
          <w:p w:rsidR="003169CD" w:rsidRPr="00992A67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</w:tc>
        <w:tc>
          <w:tcPr>
            <w:tcW w:w="198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CD" w:rsidRPr="00992A67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CD" w:rsidRPr="00992A67" w:rsidRDefault="00BF32E3" w:rsidP="00BF32E3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Texto5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BF32E3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CD" w:rsidRPr="00992A67" w:rsidRDefault="00BF32E3" w:rsidP="00BF32E3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Texto5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BF32E3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CD" w:rsidRPr="00992A67" w:rsidRDefault="00BF32E3" w:rsidP="00BF32E3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="00A45DD7" w:rsidRPr="00BF32E3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2346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3169CD" w:rsidRPr="00992A67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</w:tc>
      </w:tr>
      <w:tr w:rsidR="003169CD" w:rsidRPr="00992A67" w:rsidTr="005C4FA8">
        <w:trPr>
          <w:trHeight w:val="91"/>
        </w:trPr>
        <w:tc>
          <w:tcPr>
            <w:tcW w:w="5284" w:type="dxa"/>
            <w:gridSpan w:val="8"/>
            <w:vMerge/>
            <w:tcBorders>
              <w:left w:val="nil"/>
              <w:bottom w:val="nil"/>
              <w:right w:val="nil"/>
            </w:tcBorders>
          </w:tcPr>
          <w:p w:rsidR="003169CD" w:rsidRPr="00992A67" w:rsidRDefault="003169CD" w:rsidP="003169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20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3169CD" w:rsidRPr="00992A67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</w:tc>
        <w:tc>
          <w:tcPr>
            <w:tcW w:w="414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69CD" w:rsidRPr="00992A67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</w:tc>
        <w:tc>
          <w:tcPr>
            <w:tcW w:w="2346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169CD" w:rsidRPr="00992A67" w:rsidRDefault="003169CD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</w:tc>
      </w:tr>
      <w:tr w:rsidR="00803D39" w:rsidRPr="00992A67" w:rsidTr="005C4FA8">
        <w:tc>
          <w:tcPr>
            <w:tcW w:w="474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03D39" w:rsidRPr="00992A67" w:rsidRDefault="00803D39" w:rsidP="003169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446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803D39" w:rsidRPr="00992A67" w:rsidRDefault="00803D39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</w:tc>
      </w:tr>
      <w:tr w:rsidR="00803D39" w:rsidRPr="00992A67" w:rsidTr="005C4FA8">
        <w:tc>
          <w:tcPr>
            <w:tcW w:w="15190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803D39" w:rsidRPr="00803D39" w:rsidRDefault="00E751CF" w:rsidP="003169CD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VE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LISTA DE </w:t>
            </w:r>
            <w:r w:rsidR="00803D39" w:rsidRPr="00803D39">
              <w:rPr>
                <w:rFonts w:ascii="Arial" w:hAnsi="Arial" w:cs="Arial"/>
                <w:b/>
                <w:sz w:val="24"/>
                <w:szCs w:val="24"/>
              </w:rPr>
              <w:t xml:space="preserve">CANDIDATOS </w:t>
            </w:r>
            <w:r w:rsidR="003169CD">
              <w:rPr>
                <w:rFonts w:ascii="Arial" w:hAnsi="Arial" w:cs="Arial"/>
                <w:b/>
                <w:sz w:val="24"/>
                <w:szCs w:val="24"/>
              </w:rPr>
              <w:t xml:space="preserve">A JURADOS </w:t>
            </w:r>
          </w:p>
        </w:tc>
      </w:tr>
      <w:tr w:rsidR="00803D39" w:rsidRPr="00992A67" w:rsidTr="005C4FA8">
        <w:tc>
          <w:tcPr>
            <w:tcW w:w="474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03D39" w:rsidRPr="00992A67" w:rsidRDefault="00803D39" w:rsidP="003169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446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803D39" w:rsidRPr="00992A67" w:rsidRDefault="00803D39" w:rsidP="003169CD">
            <w:pPr>
              <w:jc w:val="center"/>
              <w:rPr>
                <w:rFonts w:ascii="Arial" w:hAnsi="Arial" w:cs="Arial"/>
                <w:sz w:val="14"/>
                <w:lang w:val="es-VE"/>
              </w:rPr>
            </w:pPr>
          </w:p>
        </w:tc>
      </w:tr>
      <w:tr w:rsidR="00BF32E3" w:rsidRPr="00BF32E3" w:rsidTr="005C4FA8">
        <w:trPr>
          <w:trHeight w:hRule="exact" w:val="397"/>
        </w:trPr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9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b/>
                <w:sz w:val="14"/>
                <w:szCs w:val="14"/>
                <w:lang w:val="es-VE"/>
              </w:rPr>
              <w:t>PRESENTADO POR EL PROFESOR</w:t>
            </w:r>
          </w:p>
        </w:tc>
        <w:tc>
          <w:tcPr>
            <w:tcW w:w="457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b/>
                <w:sz w:val="14"/>
                <w:szCs w:val="14"/>
                <w:lang w:val="es-VE"/>
              </w:rPr>
              <w:t>TITULO DEL TRABAJO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b/>
                <w:sz w:val="14"/>
                <w:szCs w:val="14"/>
                <w:lang w:val="es-VE"/>
              </w:rPr>
              <w:t>PARA ASCENDER A LA CATEGORÍA</w:t>
            </w:r>
          </w:p>
        </w:tc>
        <w:tc>
          <w:tcPr>
            <w:tcW w:w="342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b/>
                <w:sz w:val="14"/>
                <w:szCs w:val="14"/>
                <w:lang w:val="es-VE"/>
              </w:rPr>
              <w:t>ADSCRITO DEL DEPARTAMENTO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b/>
                <w:sz w:val="14"/>
                <w:szCs w:val="14"/>
                <w:lang w:val="es-VE"/>
              </w:rPr>
              <w:t>FECHA</w:t>
            </w:r>
          </w:p>
        </w:tc>
      </w:tr>
      <w:tr w:rsidR="00BF32E3" w:rsidRPr="00803D39" w:rsidTr="005C4FA8">
        <w:trPr>
          <w:trHeight w:hRule="exact" w:val="663"/>
        </w:trPr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F32E3" w:rsidRPr="00803D39" w:rsidRDefault="00BF32E3" w:rsidP="00BF32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bookmarkStart w:id="2" w:name="Texto55"/>
        <w:tc>
          <w:tcPr>
            <w:tcW w:w="298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3" w:rsidRPr="00D446B5" w:rsidRDefault="00BF32E3" w:rsidP="00BF32E3">
            <w:pPr>
              <w:jc w:val="center"/>
              <w:rPr>
                <w:rFonts w:ascii="Arial" w:hAnsi="Arial" w:cs="Arial"/>
                <w:sz w:val="16"/>
                <w:szCs w:val="16"/>
                <w:lang w:val="es-VE"/>
              </w:rPr>
            </w:pP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begin">
                <w:ffData>
                  <w:name w:val="Texto5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instrText xml:space="preserve"> FORMTEXT </w:instrText>
            </w:r>
            <w:r w:rsidR="00A45DD7" w:rsidRPr="00D446B5">
              <w:rPr>
                <w:rFonts w:ascii="Arial" w:hAnsi="Arial" w:cs="Arial"/>
                <w:sz w:val="16"/>
                <w:szCs w:val="16"/>
                <w:lang w:val="es-VE"/>
              </w:rPr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separate"/>
            </w:r>
            <w:r w:rsidR="00D446B5">
              <w:rPr>
                <w:rFonts w:ascii="Arial" w:hAnsi="Arial" w:cs="Arial"/>
                <w:sz w:val="16"/>
                <w:szCs w:val="16"/>
                <w:lang w:val="es-VE"/>
              </w:rPr>
              <w:t> </w:t>
            </w:r>
            <w:r w:rsidR="00D446B5">
              <w:rPr>
                <w:rFonts w:ascii="Arial" w:hAnsi="Arial" w:cs="Arial"/>
                <w:sz w:val="16"/>
                <w:szCs w:val="16"/>
                <w:lang w:val="es-VE"/>
              </w:rPr>
              <w:t> </w:t>
            </w:r>
            <w:r w:rsidR="00D446B5">
              <w:rPr>
                <w:rFonts w:ascii="Arial" w:hAnsi="Arial" w:cs="Arial"/>
                <w:sz w:val="16"/>
                <w:szCs w:val="16"/>
                <w:lang w:val="es-VE"/>
              </w:rPr>
              <w:t> </w:t>
            </w:r>
            <w:r w:rsidR="00D446B5">
              <w:rPr>
                <w:rFonts w:ascii="Arial" w:hAnsi="Arial" w:cs="Arial"/>
                <w:sz w:val="16"/>
                <w:szCs w:val="16"/>
                <w:lang w:val="es-VE"/>
              </w:rPr>
              <w:t> </w:t>
            </w:r>
            <w:r w:rsidR="00D446B5">
              <w:rPr>
                <w:rFonts w:ascii="Arial" w:hAnsi="Arial" w:cs="Arial"/>
                <w:sz w:val="16"/>
                <w:szCs w:val="16"/>
                <w:lang w:val="es-VE"/>
              </w:rPr>
              <w:t> </w:t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end"/>
            </w:r>
            <w:bookmarkEnd w:id="2"/>
          </w:p>
        </w:tc>
        <w:bookmarkStart w:id="3" w:name="Texto56"/>
        <w:tc>
          <w:tcPr>
            <w:tcW w:w="4578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3" w:rsidRPr="009B38C7" w:rsidRDefault="009B38C7" w:rsidP="00BF32E3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9B38C7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6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9B38C7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9B38C7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9B38C7"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 w:rsidRPr="009B38C7"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 w:rsidRPr="009B38C7"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 w:rsidRPr="009B38C7"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 w:rsidRPr="009B38C7"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 w:rsidRPr="009B38C7"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 w:rsidRPr="009B38C7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  <w:bookmarkEnd w:id="3"/>
          </w:p>
        </w:tc>
        <w:bookmarkStart w:id="4" w:name="Listadesplegable1"/>
        <w:tc>
          <w:tcPr>
            <w:tcW w:w="233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3" w:rsidRPr="00D446B5" w:rsidRDefault="00BF32E3" w:rsidP="00BF32E3">
            <w:pPr>
              <w:jc w:val="center"/>
              <w:rPr>
                <w:rFonts w:ascii="Arial" w:hAnsi="Arial" w:cs="Arial"/>
                <w:sz w:val="16"/>
                <w:szCs w:val="16"/>
                <w:lang w:val="es-VE"/>
              </w:rPr>
            </w:pP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Agregado"/>
                    <w:listEntry w:val="Asociado"/>
                    <w:listEntry w:val="Titular"/>
                  </w:ddList>
                </w:ffData>
              </w:fldChar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instrText xml:space="preserve"> FORMDROPDOWN </w:instrText>
            </w:r>
            <w:r w:rsidR="00A45DD7" w:rsidRPr="00D446B5">
              <w:rPr>
                <w:rFonts w:ascii="Arial" w:hAnsi="Arial" w:cs="Arial"/>
                <w:sz w:val="16"/>
                <w:szCs w:val="16"/>
                <w:lang w:val="es-VE"/>
              </w:rPr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end"/>
            </w:r>
            <w:bookmarkEnd w:id="4"/>
          </w:p>
        </w:tc>
        <w:bookmarkStart w:id="5" w:name="Texto57"/>
        <w:tc>
          <w:tcPr>
            <w:tcW w:w="342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3" w:rsidRPr="00D446B5" w:rsidRDefault="00BF32E3" w:rsidP="00BF32E3">
            <w:pPr>
              <w:jc w:val="center"/>
              <w:rPr>
                <w:rFonts w:ascii="Arial" w:hAnsi="Arial" w:cs="Arial"/>
                <w:sz w:val="16"/>
                <w:szCs w:val="16"/>
                <w:lang w:val="es-VE"/>
              </w:rPr>
            </w:pP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begin">
                <w:ffData>
                  <w:name w:val="Texto57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instrText xml:space="preserve"> FORMTEXT </w:instrText>
            </w:r>
            <w:r w:rsidR="00A45DD7" w:rsidRPr="00D446B5">
              <w:rPr>
                <w:rFonts w:ascii="Arial" w:hAnsi="Arial" w:cs="Arial"/>
                <w:sz w:val="16"/>
                <w:szCs w:val="16"/>
                <w:lang w:val="es-VE"/>
              </w:rPr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separate"/>
            </w:r>
            <w:r w:rsidR="00D446B5">
              <w:rPr>
                <w:rFonts w:ascii="Arial" w:hAnsi="Arial" w:cs="Arial"/>
                <w:sz w:val="16"/>
                <w:szCs w:val="16"/>
                <w:lang w:val="es-VE"/>
              </w:rPr>
              <w:t> </w:t>
            </w:r>
            <w:r w:rsidR="00D446B5">
              <w:rPr>
                <w:rFonts w:ascii="Arial" w:hAnsi="Arial" w:cs="Arial"/>
                <w:sz w:val="16"/>
                <w:szCs w:val="16"/>
                <w:lang w:val="es-VE"/>
              </w:rPr>
              <w:t> </w:t>
            </w:r>
            <w:r w:rsidR="00D446B5">
              <w:rPr>
                <w:rFonts w:ascii="Arial" w:hAnsi="Arial" w:cs="Arial"/>
                <w:sz w:val="16"/>
                <w:szCs w:val="16"/>
                <w:lang w:val="es-VE"/>
              </w:rPr>
              <w:t> </w:t>
            </w:r>
            <w:r w:rsidR="00D446B5">
              <w:rPr>
                <w:rFonts w:ascii="Arial" w:hAnsi="Arial" w:cs="Arial"/>
                <w:sz w:val="16"/>
                <w:szCs w:val="16"/>
                <w:lang w:val="es-VE"/>
              </w:rPr>
              <w:t> </w:t>
            </w:r>
            <w:r w:rsidR="00D446B5">
              <w:rPr>
                <w:rFonts w:ascii="Arial" w:hAnsi="Arial" w:cs="Arial"/>
                <w:sz w:val="16"/>
                <w:szCs w:val="16"/>
                <w:lang w:val="es-VE"/>
              </w:rPr>
              <w:t> </w:t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end"/>
            </w:r>
            <w:bookmarkEnd w:id="5"/>
          </w:p>
        </w:tc>
        <w:bookmarkStart w:id="6" w:name="Texto54"/>
        <w:tc>
          <w:tcPr>
            <w:tcW w:w="1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3" w:rsidRPr="00D446B5" w:rsidRDefault="00BF32E3" w:rsidP="00BF32E3">
            <w:pPr>
              <w:jc w:val="center"/>
              <w:rPr>
                <w:rFonts w:ascii="Arial" w:hAnsi="Arial" w:cs="Arial"/>
                <w:sz w:val="16"/>
                <w:szCs w:val="16"/>
                <w:lang w:val="es-VE"/>
              </w:rPr>
            </w:pP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begin">
                <w:ffData>
                  <w:name w:val="Texto5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instrText xml:space="preserve"> FORMTEXT </w:instrText>
            </w:r>
            <w:r w:rsidR="00A45DD7" w:rsidRPr="00D446B5">
              <w:rPr>
                <w:rFonts w:ascii="Arial" w:hAnsi="Arial" w:cs="Arial"/>
                <w:sz w:val="16"/>
                <w:szCs w:val="16"/>
                <w:lang w:val="es-VE"/>
              </w:rPr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separate"/>
            </w:r>
            <w:r w:rsidRPr="00D446B5">
              <w:rPr>
                <w:rFonts w:ascii="Arial" w:hAnsi="Arial" w:cs="Arial"/>
                <w:noProof/>
                <w:sz w:val="16"/>
                <w:szCs w:val="16"/>
                <w:lang w:val="es-VE"/>
              </w:rPr>
              <w:t> </w:t>
            </w:r>
            <w:r w:rsidRPr="00D446B5">
              <w:rPr>
                <w:rFonts w:ascii="Arial" w:hAnsi="Arial" w:cs="Arial"/>
                <w:noProof/>
                <w:sz w:val="16"/>
                <w:szCs w:val="16"/>
                <w:lang w:val="es-VE"/>
              </w:rPr>
              <w:t> </w:t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end"/>
            </w:r>
            <w:bookmarkEnd w:id="6"/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t>/</w:t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begin">
                <w:ffData>
                  <w:name w:val="Texto5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separate"/>
            </w:r>
            <w:r w:rsidRPr="00D446B5">
              <w:rPr>
                <w:rFonts w:ascii="Arial" w:hAnsi="Arial" w:cs="Arial"/>
                <w:noProof/>
                <w:sz w:val="16"/>
                <w:szCs w:val="16"/>
                <w:lang w:val="es-VE"/>
              </w:rPr>
              <w:t> </w:t>
            </w:r>
            <w:r w:rsidRPr="00D446B5">
              <w:rPr>
                <w:rFonts w:ascii="Arial" w:hAnsi="Arial" w:cs="Arial"/>
                <w:noProof/>
                <w:sz w:val="16"/>
                <w:szCs w:val="16"/>
                <w:lang w:val="es-VE"/>
              </w:rPr>
              <w:t> </w:t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end"/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t>/</w:t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instrText xml:space="preserve"> FORMTEXT </w:instrText>
            </w:r>
            <w:r w:rsidR="00A45DD7" w:rsidRPr="00D446B5">
              <w:rPr>
                <w:rFonts w:ascii="Arial" w:hAnsi="Arial" w:cs="Arial"/>
                <w:sz w:val="16"/>
                <w:szCs w:val="16"/>
                <w:lang w:val="es-VE"/>
              </w:rPr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separate"/>
            </w:r>
            <w:r w:rsidRPr="00D446B5">
              <w:rPr>
                <w:rFonts w:ascii="Arial" w:hAnsi="Arial" w:cs="Arial"/>
                <w:noProof/>
                <w:sz w:val="16"/>
                <w:szCs w:val="16"/>
                <w:lang w:val="es-VE"/>
              </w:rPr>
              <w:t> </w:t>
            </w:r>
            <w:r w:rsidRPr="00D446B5">
              <w:rPr>
                <w:rFonts w:ascii="Arial" w:hAnsi="Arial" w:cs="Arial"/>
                <w:noProof/>
                <w:sz w:val="16"/>
                <w:szCs w:val="16"/>
                <w:lang w:val="es-VE"/>
              </w:rPr>
              <w:t> </w:t>
            </w:r>
            <w:r w:rsidRPr="00D446B5">
              <w:rPr>
                <w:rFonts w:ascii="Arial" w:hAnsi="Arial" w:cs="Arial"/>
                <w:noProof/>
                <w:sz w:val="16"/>
                <w:szCs w:val="16"/>
                <w:lang w:val="es-VE"/>
              </w:rPr>
              <w:t> </w:t>
            </w:r>
            <w:r w:rsidRPr="00D446B5">
              <w:rPr>
                <w:rFonts w:ascii="Arial" w:hAnsi="Arial" w:cs="Arial"/>
                <w:noProof/>
                <w:sz w:val="16"/>
                <w:szCs w:val="16"/>
                <w:lang w:val="es-VE"/>
              </w:rPr>
              <w:t> </w:t>
            </w:r>
            <w:r w:rsidRPr="00D446B5">
              <w:rPr>
                <w:rFonts w:ascii="Arial" w:hAnsi="Arial" w:cs="Arial"/>
                <w:sz w:val="16"/>
                <w:szCs w:val="16"/>
                <w:lang w:val="es-VE"/>
              </w:rPr>
              <w:fldChar w:fldCharType="end"/>
            </w:r>
          </w:p>
        </w:tc>
      </w:tr>
      <w:tr w:rsidR="00D446B5" w:rsidRPr="00803D39" w:rsidTr="005C4FA8">
        <w:tc>
          <w:tcPr>
            <w:tcW w:w="15190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D446B5" w:rsidRPr="00803D39" w:rsidRDefault="00D446B5" w:rsidP="003169CD">
            <w:pPr>
              <w:jc w:val="center"/>
              <w:rPr>
                <w:rFonts w:ascii="Arial" w:hAnsi="Arial" w:cs="Arial"/>
                <w:sz w:val="18"/>
                <w:szCs w:val="18"/>
                <w:lang w:val="es-VE"/>
              </w:rPr>
            </w:pPr>
          </w:p>
        </w:tc>
      </w:tr>
      <w:tr w:rsidR="00BF32E3" w:rsidRPr="00BF32E3" w:rsidTr="005C4FA8">
        <w:trPr>
          <w:trHeight w:hRule="exact" w:val="340"/>
        </w:trPr>
        <w:tc>
          <w:tcPr>
            <w:tcW w:w="248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b/>
                <w:sz w:val="14"/>
                <w:szCs w:val="14"/>
                <w:lang w:val="es-VE"/>
              </w:rPr>
              <w:t>N°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b/>
                <w:sz w:val="14"/>
                <w:szCs w:val="14"/>
                <w:lang w:val="es-VE"/>
              </w:rPr>
              <w:t>PROFESOR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b/>
                <w:sz w:val="14"/>
                <w:szCs w:val="14"/>
                <w:lang w:val="es-VE"/>
              </w:rPr>
              <w:t>CATEGORÍA</w:t>
            </w:r>
          </w:p>
        </w:tc>
        <w:tc>
          <w:tcPr>
            <w:tcW w:w="9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val="es-VE"/>
              </w:rPr>
              <w:t>ESTÁ JUBILADO</w:t>
            </w:r>
          </w:p>
        </w:tc>
        <w:tc>
          <w:tcPr>
            <w:tcW w:w="2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b/>
                <w:sz w:val="14"/>
                <w:szCs w:val="14"/>
                <w:lang w:val="es-VE"/>
              </w:rPr>
              <w:t>TÍTULOS ACADÉMICOS (INDICAR: UNIVERSIDAD, LUGAR Y AÑO DE OBTENCIÓN)</w:t>
            </w:r>
          </w:p>
        </w:tc>
        <w:tc>
          <w:tcPr>
            <w:tcW w:w="28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b/>
                <w:sz w:val="14"/>
                <w:szCs w:val="14"/>
                <w:lang w:val="es-VE"/>
              </w:rPr>
              <w:t>ÁREAS DE ESPECIALIZACIÓN</w:t>
            </w:r>
          </w:p>
        </w:tc>
        <w:tc>
          <w:tcPr>
            <w:tcW w:w="144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b/>
                <w:sz w:val="14"/>
                <w:szCs w:val="14"/>
                <w:lang w:val="es-VE"/>
              </w:rPr>
              <w:t>OBRAS</w:t>
            </w:r>
          </w:p>
        </w:tc>
        <w:tc>
          <w:tcPr>
            <w:tcW w:w="31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b/>
                <w:sz w:val="14"/>
                <w:szCs w:val="14"/>
                <w:lang w:val="es-VE"/>
              </w:rPr>
              <w:t>LUGAR DE TRABAJO (INSTITUCIÓN, DEPENDENCIA Y TELÉFONO)</w:t>
            </w:r>
          </w:p>
        </w:tc>
      </w:tr>
      <w:tr w:rsidR="00BF32E3" w:rsidRPr="00AF6E48" w:rsidTr="005C4FA8">
        <w:trPr>
          <w:trHeight w:val="250"/>
        </w:trPr>
        <w:tc>
          <w:tcPr>
            <w:tcW w:w="248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BF32E3" w:rsidRPr="00AF6E48" w:rsidRDefault="00BF32E3" w:rsidP="003169C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32E3" w:rsidRPr="00AF6E48" w:rsidRDefault="00BF32E3" w:rsidP="003169CD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</w:p>
        </w:tc>
        <w:tc>
          <w:tcPr>
            <w:tcW w:w="2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32E3" w:rsidRPr="00AF6E48" w:rsidRDefault="00BF32E3" w:rsidP="003169CD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</w:p>
        </w:tc>
        <w:tc>
          <w:tcPr>
            <w:tcW w:w="10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BF32E3" w:rsidRPr="00AF6E48" w:rsidRDefault="00BF32E3" w:rsidP="003169CD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</w:p>
        </w:tc>
        <w:tc>
          <w:tcPr>
            <w:tcW w:w="9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:rsidR="00BF32E3" w:rsidRPr="00AF6E48" w:rsidRDefault="00BF32E3" w:rsidP="003169CD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</w:p>
        </w:tc>
        <w:tc>
          <w:tcPr>
            <w:tcW w:w="28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32E3" w:rsidRPr="00AF6E48" w:rsidRDefault="00BF32E3" w:rsidP="003169CD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</w:p>
        </w:tc>
        <w:tc>
          <w:tcPr>
            <w:tcW w:w="288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32E3" w:rsidRPr="00AF6E48" w:rsidRDefault="00BF32E3" w:rsidP="003169CD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</w:p>
        </w:tc>
        <w:tc>
          <w:tcPr>
            <w:tcW w:w="4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b/>
                <w:sz w:val="10"/>
                <w:szCs w:val="10"/>
                <w:lang w:val="es-VE"/>
              </w:rPr>
            </w:pPr>
            <w:r w:rsidRPr="00BF32E3">
              <w:rPr>
                <w:rFonts w:ascii="Arial" w:hAnsi="Arial" w:cs="Arial"/>
                <w:b/>
                <w:sz w:val="10"/>
                <w:szCs w:val="10"/>
                <w:lang w:val="es-VE"/>
              </w:rPr>
              <w:t>LIB</w:t>
            </w:r>
          </w:p>
        </w:tc>
        <w:tc>
          <w:tcPr>
            <w:tcW w:w="4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b/>
                <w:sz w:val="10"/>
                <w:szCs w:val="10"/>
                <w:lang w:val="es-VE"/>
              </w:rPr>
            </w:pPr>
            <w:r w:rsidRPr="00BF32E3">
              <w:rPr>
                <w:rFonts w:ascii="Arial" w:hAnsi="Arial" w:cs="Arial"/>
                <w:b/>
                <w:sz w:val="10"/>
                <w:szCs w:val="10"/>
                <w:lang w:val="es-VE"/>
              </w:rPr>
              <w:t>ART</w:t>
            </w:r>
          </w:p>
        </w:tc>
        <w:tc>
          <w:tcPr>
            <w:tcW w:w="4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F32E3" w:rsidRPr="00BF32E3" w:rsidRDefault="00BF32E3" w:rsidP="003169CD">
            <w:pPr>
              <w:jc w:val="center"/>
              <w:rPr>
                <w:rFonts w:ascii="Arial" w:hAnsi="Arial" w:cs="Arial"/>
                <w:b/>
                <w:sz w:val="10"/>
                <w:szCs w:val="10"/>
                <w:lang w:val="es-VE"/>
              </w:rPr>
            </w:pPr>
            <w:r w:rsidRPr="00BF32E3">
              <w:rPr>
                <w:rFonts w:ascii="Arial" w:hAnsi="Arial" w:cs="Arial"/>
                <w:b/>
                <w:sz w:val="10"/>
                <w:szCs w:val="10"/>
                <w:lang w:val="es-VE"/>
              </w:rPr>
              <w:t>PAT</w:t>
            </w:r>
          </w:p>
        </w:tc>
        <w:tc>
          <w:tcPr>
            <w:tcW w:w="319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32E3" w:rsidRPr="00AF6E48" w:rsidRDefault="00BF32E3" w:rsidP="003169CD">
            <w:pPr>
              <w:jc w:val="center"/>
              <w:rPr>
                <w:rFonts w:ascii="Arial" w:hAnsi="Arial" w:cs="Arial"/>
                <w:sz w:val="16"/>
                <w:szCs w:val="16"/>
                <w:lang w:val="es-VE"/>
              </w:rPr>
            </w:pPr>
          </w:p>
        </w:tc>
      </w:tr>
      <w:tr w:rsidR="00BF32E3" w:rsidRPr="00BF32E3" w:rsidTr="005C4FA8"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F32E3" w:rsidRPr="00BF32E3" w:rsidRDefault="00BF32E3" w:rsidP="0082772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3" w:rsidRPr="00BF32E3" w:rsidRDefault="00BF32E3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t>01</w:t>
            </w:r>
          </w:p>
        </w:tc>
        <w:bookmarkStart w:id="7" w:name="Texto58"/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3" w:rsidRPr="00BF32E3" w:rsidRDefault="0082772C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82772C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  <w:bookmarkEnd w:id="7"/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3" w:rsidRPr="00BF32E3" w:rsidRDefault="00BF32E3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Agregado"/>
                    <w:listEntry w:val="Asociado"/>
                    <w:listEntry w:val="Titular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bookmarkStart w:id="8" w:name="Listadesplegable2"/>
        <w:tc>
          <w:tcPr>
            <w:tcW w:w="94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3" w:rsidRPr="00BF32E3" w:rsidRDefault="00BF32E3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="00A45DD7"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  <w:bookmarkEnd w:id="8"/>
          </w:p>
        </w:tc>
        <w:bookmarkStart w:id="9" w:name="Texto59"/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3" w:rsidRPr="00BF32E3" w:rsidRDefault="0082772C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82772C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  <w:bookmarkEnd w:id="9"/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3" w:rsidRPr="00BF32E3" w:rsidRDefault="0082772C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82772C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3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3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2E3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E3" w:rsidRPr="00BF32E3" w:rsidRDefault="0082772C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82772C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</w:tr>
      <w:tr w:rsidR="00D446B5" w:rsidRPr="00BF32E3" w:rsidTr="005C4FA8"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t>02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E751CF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Agregado"/>
                    <w:listEntry w:val="Asociado"/>
                    <w:listEntry w:val="Titular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94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</w:tr>
      <w:tr w:rsidR="00D446B5" w:rsidRPr="00BF32E3" w:rsidTr="005C4FA8"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t>03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E751CF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Agregado"/>
                    <w:listEntry w:val="Asociado"/>
                    <w:listEntry w:val="Titular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94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</w:tr>
      <w:tr w:rsidR="00D446B5" w:rsidRPr="00BF32E3" w:rsidTr="005C4FA8"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t>04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E751CF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10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Agregado"/>
                    <w:listEntry w:val="Asociado"/>
                    <w:listEntry w:val="Titular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9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="00A45DD7"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</w:tr>
      <w:tr w:rsidR="00D446B5" w:rsidRPr="00BF32E3" w:rsidTr="005C4FA8"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t>0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5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E751CF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10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Agregado"/>
                    <w:listEntry w:val="Asociado"/>
                    <w:listEntry w:val="Titular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9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</w:tr>
      <w:tr w:rsidR="00D446B5" w:rsidRPr="00BF32E3" w:rsidTr="005C4FA8"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t>0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6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E751CF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10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Agregado"/>
                    <w:listEntry w:val="Asociado"/>
                    <w:listEntry w:val="Titular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9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</w:tr>
      <w:tr w:rsidR="00D446B5" w:rsidRPr="00BF32E3" w:rsidTr="005C4FA8"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t>0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7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E751CF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10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Agregado"/>
                    <w:listEntry w:val="Asociado"/>
                    <w:listEntry w:val="Titular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9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="00A45DD7"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</w:tr>
      <w:tr w:rsidR="00D446B5" w:rsidRPr="00BF32E3" w:rsidTr="005C4FA8"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t>0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8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E751CF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10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Agregado"/>
                    <w:listEntry w:val="Asociado"/>
                    <w:listEntry w:val="Titular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9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</w:tr>
      <w:tr w:rsidR="00D446B5" w:rsidRPr="00BF32E3" w:rsidTr="005C4FA8"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t>0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9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E751CF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10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Agregado"/>
                    <w:listEntry w:val="Asociado"/>
                    <w:listEntry w:val="Titular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9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D446B5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FORMDROPDOWN </w:instrText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</w:r>
            <w:r w:rsidRPr="00BF32E3"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B5" w:rsidRPr="00BF32E3" w:rsidRDefault="00823FBE" w:rsidP="0082772C">
            <w:pPr>
              <w:jc w:val="center"/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instrText xml:space="preserve"> FORMTEXT </w:instrText>
            </w:r>
            <w:r w:rsidRPr="00823FBE">
              <w:rPr>
                <w:rFonts w:ascii="Arial" w:hAnsi="Arial" w:cs="Arial"/>
                <w:sz w:val="18"/>
                <w:szCs w:val="18"/>
                <w:lang w:val="es-VE"/>
              </w:rPr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  <w:lang w:val="es-VE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s-VE"/>
              </w:rPr>
              <w:fldChar w:fldCharType="end"/>
            </w:r>
          </w:p>
        </w:tc>
        <w:tc>
          <w:tcPr>
            <w:tcW w:w="3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6B5" w:rsidRPr="00BF32E3" w:rsidRDefault="00D446B5" w:rsidP="0082772C">
            <w:pPr>
              <w:rPr>
                <w:rFonts w:ascii="Arial" w:hAnsi="Arial" w:cs="Arial"/>
                <w:sz w:val="14"/>
                <w:szCs w:val="14"/>
                <w:lang w:val="es-VE"/>
              </w:rPr>
            </w:pP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instrText xml:space="preserve"> FORMTEXT </w:instrText>
            </w:r>
            <w:r w:rsidRPr="00D446B5">
              <w:rPr>
                <w:rFonts w:ascii="Arial" w:hAnsi="Arial" w:cs="Arial"/>
                <w:sz w:val="14"/>
                <w:szCs w:val="14"/>
                <w:lang w:val="es-VE"/>
              </w:rPr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  <w:lang w:val="es-VE"/>
              </w:rPr>
              <w:t> </w:t>
            </w:r>
            <w:r>
              <w:rPr>
                <w:rFonts w:ascii="Arial" w:hAnsi="Arial" w:cs="Arial"/>
                <w:sz w:val="14"/>
                <w:szCs w:val="14"/>
                <w:lang w:val="es-VE"/>
              </w:rPr>
              <w:fldChar w:fldCharType="end"/>
            </w:r>
          </w:p>
        </w:tc>
      </w:tr>
    </w:tbl>
    <w:p w:rsidR="004F51C1" w:rsidRDefault="00071B26" w:rsidP="00E751CF">
      <w:pPr>
        <w:spacing w:before="60"/>
        <w:rPr>
          <w:rFonts w:ascii="Arial" w:hAnsi="Arial" w:cs="Arial"/>
          <w:sz w:val="16"/>
          <w:szCs w:val="16"/>
        </w:rPr>
      </w:pPr>
      <w:r w:rsidRPr="00071B26">
        <w:rPr>
          <w:rFonts w:ascii="Arial" w:hAnsi="Arial" w:cs="Arial"/>
          <w:sz w:val="16"/>
          <w:szCs w:val="16"/>
        </w:rPr>
        <w:t xml:space="preserve">NOTA: </w:t>
      </w:r>
      <w:r>
        <w:rPr>
          <w:rFonts w:ascii="Arial" w:hAnsi="Arial" w:cs="Arial"/>
          <w:sz w:val="16"/>
          <w:szCs w:val="16"/>
        </w:rPr>
        <w:t>LIB=</w:t>
      </w:r>
      <w:r w:rsidR="00E751CF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N°. </w:t>
      </w:r>
      <w:proofErr w:type="gramStart"/>
      <w:r>
        <w:rPr>
          <w:rFonts w:ascii="Arial" w:hAnsi="Arial" w:cs="Arial"/>
          <w:sz w:val="16"/>
          <w:szCs w:val="16"/>
        </w:rPr>
        <w:t>de</w:t>
      </w:r>
      <w:proofErr w:type="gramEnd"/>
      <w:r>
        <w:rPr>
          <w:rFonts w:ascii="Arial" w:hAnsi="Arial" w:cs="Arial"/>
          <w:sz w:val="16"/>
          <w:szCs w:val="16"/>
        </w:rPr>
        <w:t xml:space="preserve"> libros publicados; ART=: N°. </w:t>
      </w:r>
      <w:proofErr w:type="gramStart"/>
      <w:r>
        <w:rPr>
          <w:rFonts w:ascii="Arial" w:hAnsi="Arial" w:cs="Arial"/>
          <w:sz w:val="16"/>
          <w:szCs w:val="16"/>
        </w:rPr>
        <w:t>de</w:t>
      </w:r>
      <w:proofErr w:type="gramEnd"/>
      <w:r>
        <w:rPr>
          <w:rFonts w:ascii="Arial" w:hAnsi="Arial" w:cs="Arial"/>
          <w:sz w:val="16"/>
          <w:szCs w:val="16"/>
        </w:rPr>
        <w:t xml:space="preserve"> Artículos arbitrados en revistas (SCI) y en memorias de Congresos; PAT= Patentes</w:t>
      </w:r>
    </w:p>
    <w:p w:rsidR="0082772C" w:rsidRPr="0082772C" w:rsidRDefault="0082772C" w:rsidP="00E751CF">
      <w:pPr>
        <w:spacing w:before="60"/>
        <w:rPr>
          <w:rFonts w:ascii="Arial" w:hAnsi="Arial" w:cs="Arial"/>
          <w:sz w:val="14"/>
          <w:szCs w:val="14"/>
        </w:rPr>
      </w:pPr>
      <w:r w:rsidRPr="0082772C">
        <w:rPr>
          <w:rFonts w:ascii="Arial" w:hAnsi="Arial" w:cs="Arial"/>
          <w:sz w:val="14"/>
          <w:szCs w:val="14"/>
        </w:rPr>
        <w:t>FORMULARIO</w:t>
      </w:r>
      <w:r w:rsidR="005C4FA8">
        <w:rPr>
          <w:rFonts w:ascii="Arial" w:hAnsi="Arial" w:cs="Arial"/>
          <w:sz w:val="14"/>
          <w:szCs w:val="14"/>
        </w:rPr>
        <w:t xml:space="preserve">  </w:t>
      </w:r>
      <w:r w:rsidRPr="0082772C">
        <w:rPr>
          <w:rFonts w:ascii="Arial" w:hAnsi="Arial" w:cs="Arial"/>
          <w:sz w:val="14"/>
          <w:szCs w:val="14"/>
        </w:rPr>
        <w:t xml:space="preserve">102-20 </w:t>
      </w:r>
      <w:r>
        <w:rPr>
          <w:rFonts w:ascii="Arial" w:hAnsi="Arial" w:cs="Arial"/>
          <w:sz w:val="14"/>
          <w:szCs w:val="14"/>
        </w:rPr>
        <w:t xml:space="preserve">   </w:t>
      </w:r>
      <w:r w:rsidR="005C4FA8">
        <w:rPr>
          <w:rFonts w:ascii="Arial" w:hAnsi="Arial" w:cs="Arial"/>
          <w:sz w:val="14"/>
          <w:szCs w:val="14"/>
        </w:rPr>
        <w:t>DII 04/2015</w:t>
      </w:r>
    </w:p>
    <w:sectPr w:rsidR="0082772C" w:rsidRPr="0082772C" w:rsidSect="00B62FC0">
      <w:pgSz w:w="15840" w:h="12240" w:orient="landscape"/>
      <w:pgMar w:top="1701" w:right="709" w:bottom="567" w:left="39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NElx2TKNTKfNTirVM88GFrymvxE=" w:salt="luFRk3TTImkQEJo/m9CTyw=="/>
  <w:defaultTabStop w:val="720"/>
  <w:characterSpacingControl w:val="doNotCompress"/>
  <w:compat/>
  <w:rsids>
    <w:rsidRoot w:val="00803D39"/>
    <w:rsid w:val="00071B26"/>
    <w:rsid w:val="000A00B7"/>
    <w:rsid w:val="000E5884"/>
    <w:rsid w:val="0011532C"/>
    <w:rsid w:val="00173974"/>
    <w:rsid w:val="00314215"/>
    <w:rsid w:val="003169CD"/>
    <w:rsid w:val="004F51C1"/>
    <w:rsid w:val="005C4FA8"/>
    <w:rsid w:val="00787342"/>
    <w:rsid w:val="007C09F6"/>
    <w:rsid w:val="00803D39"/>
    <w:rsid w:val="00823FBE"/>
    <w:rsid w:val="0082772C"/>
    <w:rsid w:val="009B38C7"/>
    <w:rsid w:val="00A45DD7"/>
    <w:rsid w:val="00A65E7B"/>
    <w:rsid w:val="00AF6E48"/>
    <w:rsid w:val="00B340C9"/>
    <w:rsid w:val="00B62FC0"/>
    <w:rsid w:val="00BF32E3"/>
    <w:rsid w:val="00D446B5"/>
    <w:rsid w:val="00E751CF"/>
    <w:rsid w:val="00F017A7"/>
    <w:rsid w:val="00FB5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532C"/>
    <w:rPr>
      <w:lang w:val="es-ES" w:eastAsia="es-ES"/>
    </w:rPr>
  </w:style>
  <w:style w:type="paragraph" w:styleId="Ttulo1">
    <w:name w:val="heading 1"/>
    <w:basedOn w:val="Normal"/>
    <w:next w:val="Normal"/>
    <w:qFormat/>
    <w:rsid w:val="0011532C"/>
    <w:pPr>
      <w:keepNext/>
      <w:jc w:val="center"/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11532C"/>
    <w:pPr>
      <w:keepNext/>
      <w:jc w:val="center"/>
      <w:outlineLvl w:val="1"/>
    </w:pPr>
    <w:rPr>
      <w:b/>
      <w:sz w:val="28"/>
      <w:lang w:val="es-VE"/>
    </w:rPr>
  </w:style>
  <w:style w:type="paragraph" w:styleId="Ttulo3">
    <w:name w:val="heading 3"/>
    <w:basedOn w:val="Normal"/>
    <w:next w:val="Normal"/>
    <w:qFormat/>
    <w:rsid w:val="0011532C"/>
    <w:pPr>
      <w:keepNext/>
      <w:spacing w:before="80"/>
      <w:jc w:val="center"/>
      <w:outlineLvl w:val="2"/>
    </w:pPr>
    <w:rPr>
      <w:b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102-20 LISTA DE CANDIDATOS  A JURADO.dotx</Template>
  <TotalTime>2</TotalTime>
  <Pages>1</Pages>
  <Words>385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USB</Company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2</cp:revision>
  <cp:lastPrinted>1601-01-01T00:00:00Z</cp:lastPrinted>
  <dcterms:created xsi:type="dcterms:W3CDTF">2015-04-21T15:46:00Z</dcterms:created>
  <dcterms:modified xsi:type="dcterms:W3CDTF">2015-04-21T15:46:00Z</dcterms:modified>
</cp:coreProperties>
</file>