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A35428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8F387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0"/>
    </w:p>
    <w:p w:rsidR="006B51FA" w:rsidRPr="0061576A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Departamento</w:t>
      </w:r>
      <w:r w:rsidR="009503F6">
        <w:rPr>
          <w:rFonts w:cs="Arial"/>
          <w:sz w:val="16"/>
        </w:rPr>
        <w:t xml:space="preserve"> </w:t>
      </w:r>
      <w:bookmarkStart w:id="1" w:name="Texto38"/>
      <w:r w:rsidR="008F3871">
        <w:rPr>
          <w:rFonts w:cs="Arial"/>
          <w:sz w:val="16"/>
        </w:rPr>
        <w:fldChar w:fldCharType="begin">
          <w:ffData>
            <w:name w:val="Texto38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1"/>
    </w:p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072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59"/>
        <w:gridCol w:w="1843"/>
        <w:gridCol w:w="1984"/>
        <w:gridCol w:w="2977"/>
        <w:gridCol w:w="709"/>
      </w:tblGrid>
      <w:tr w:rsidR="00F95594" w:rsidRPr="0061576A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95594" w:rsidRPr="0061576A" w:rsidRDefault="00F95594" w:rsidP="00A11AAF">
            <w:pPr>
              <w:rPr>
                <w:rFonts w:cs="Arial"/>
                <w:sz w:val="14"/>
              </w:rPr>
            </w:pPr>
          </w:p>
        </w:tc>
      </w:tr>
      <w:tr w:rsidR="000129B3" w:rsidRPr="0061576A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129B3" w:rsidRPr="0061576A" w:rsidRDefault="000129B3" w:rsidP="00A11AAF">
            <w:pPr>
              <w:rPr>
                <w:rFonts w:cs="Arial"/>
                <w:sz w:val="14"/>
              </w:rPr>
            </w:pPr>
            <w:r w:rsidRPr="0061576A">
              <w:rPr>
                <w:rFonts w:cs="Arial"/>
                <w:sz w:val="14"/>
              </w:rPr>
              <w:t xml:space="preserve"> </w:t>
            </w: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>DE:</w:t>
            </w:r>
          </w:p>
        </w:tc>
        <w:tc>
          <w:tcPr>
            <w:tcW w:w="6804" w:type="dxa"/>
            <w:gridSpan w:val="3"/>
            <w:shd w:val="clear" w:color="auto" w:fill="auto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 xml:space="preserve">Prof. </w:t>
            </w:r>
            <w:r w:rsidR="00C8184E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C8184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CD2B4C" w:rsidRPr="00C8184E">
              <w:rPr>
                <w:rFonts w:cs="Arial"/>
                <w:sz w:val="24"/>
                <w:szCs w:val="24"/>
              </w:rPr>
            </w:r>
            <w:r w:rsidR="00C8184E">
              <w:rPr>
                <w:rFonts w:cs="Arial"/>
                <w:sz w:val="24"/>
                <w:szCs w:val="24"/>
              </w:rPr>
              <w:fldChar w:fldCharType="separate"/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F95594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95594" w:rsidRPr="0026018A" w:rsidRDefault="00F95594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>PARA:</w:t>
            </w:r>
          </w:p>
        </w:tc>
        <w:tc>
          <w:tcPr>
            <w:tcW w:w="6804" w:type="dxa"/>
            <w:gridSpan w:val="3"/>
            <w:shd w:val="clear" w:color="auto" w:fill="auto"/>
            <w:vAlign w:val="center"/>
          </w:tcPr>
          <w:p w:rsidR="00F95594" w:rsidRPr="0026018A" w:rsidRDefault="00F95594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 xml:space="preserve">Prof. </w:t>
            </w:r>
            <w:r w:rsidR="00C8184E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C8184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CD2B4C" w:rsidRPr="00C8184E">
              <w:rPr>
                <w:rFonts w:cs="Arial"/>
                <w:sz w:val="24"/>
                <w:szCs w:val="24"/>
              </w:rPr>
            </w:r>
            <w:r w:rsidR="00C8184E">
              <w:rPr>
                <w:rFonts w:cs="Arial"/>
                <w:sz w:val="24"/>
                <w:szCs w:val="24"/>
              </w:rPr>
              <w:fldChar w:fldCharType="separate"/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95594" w:rsidRPr="0026018A" w:rsidRDefault="00F95594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6804" w:type="dxa"/>
            <w:gridSpan w:val="3"/>
            <w:shd w:val="clear" w:color="auto" w:fill="auto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 xml:space="preserve">Jefe del Departamento de </w:t>
            </w:r>
            <w:r w:rsidR="00C8184E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C8184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CD2B4C" w:rsidRPr="00C8184E">
              <w:rPr>
                <w:rFonts w:cs="Arial"/>
                <w:sz w:val="24"/>
                <w:szCs w:val="24"/>
              </w:rPr>
            </w:r>
            <w:r w:rsidR="00C8184E">
              <w:rPr>
                <w:rFonts w:cs="Arial"/>
                <w:sz w:val="24"/>
                <w:szCs w:val="24"/>
              </w:rPr>
              <w:fldChar w:fldCharType="separate"/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</w:rPr>
              <w:t> </w:t>
            </w:r>
            <w:r w:rsidR="00C8184E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</w:rPr>
              <w:t>ASUNTO: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>Apertura de lapso de ascenso</w:t>
            </w:r>
          </w:p>
        </w:tc>
        <w:tc>
          <w:tcPr>
            <w:tcW w:w="3686" w:type="dxa"/>
            <w:gridSpan w:val="2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b/>
                <w:sz w:val="24"/>
                <w:szCs w:val="24"/>
                <w:lang w:val="es-ES"/>
              </w:rPr>
              <w:t>FECHA: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  <w:r w:rsidRPr="0026018A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018A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5A334B" w:rsidRPr="0026018A">
              <w:rPr>
                <w:rFonts w:cs="Arial"/>
                <w:sz w:val="24"/>
                <w:szCs w:val="24"/>
              </w:rPr>
            </w:r>
            <w:r w:rsidRPr="0026018A">
              <w:rPr>
                <w:rFonts w:cs="Arial"/>
                <w:sz w:val="24"/>
                <w:szCs w:val="24"/>
              </w:rPr>
              <w:fldChar w:fldCharType="separate"/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sz w:val="24"/>
                <w:szCs w:val="24"/>
              </w:rPr>
              <w:fldChar w:fldCharType="end"/>
            </w:r>
            <w:r w:rsidRPr="0026018A">
              <w:rPr>
                <w:rFonts w:cs="Arial"/>
                <w:sz w:val="24"/>
                <w:szCs w:val="24"/>
              </w:rPr>
              <w:t xml:space="preserve"> / </w:t>
            </w:r>
            <w:r w:rsidRPr="0026018A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018A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5A334B" w:rsidRPr="0026018A">
              <w:rPr>
                <w:rFonts w:cs="Arial"/>
                <w:sz w:val="24"/>
                <w:szCs w:val="24"/>
              </w:rPr>
            </w:r>
            <w:r w:rsidRPr="0026018A">
              <w:rPr>
                <w:rFonts w:cs="Arial"/>
                <w:sz w:val="24"/>
                <w:szCs w:val="24"/>
              </w:rPr>
              <w:fldChar w:fldCharType="separate"/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sz w:val="24"/>
                <w:szCs w:val="24"/>
              </w:rPr>
              <w:fldChar w:fldCharType="end"/>
            </w:r>
            <w:r w:rsidRPr="0026018A">
              <w:rPr>
                <w:rFonts w:cs="Arial"/>
                <w:sz w:val="24"/>
                <w:szCs w:val="24"/>
              </w:rPr>
              <w:t xml:space="preserve"> / </w:t>
            </w:r>
            <w:r w:rsidRPr="0026018A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6018A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5A334B" w:rsidRPr="0026018A">
              <w:rPr>
                <w:rFonts w:cs="Arial"/>
                <w:sz w:val="24"/>
                <w:szCs w:val="24"/>
              </w:rPr>
            </w:r>
            <w:r w:rsidRPr="0026018A">
              <w:rPr>
                <w:rFonts w:cs="Arial"/>
                <w:sz w:val="24"/>
                <w:szCs w:val="24"/>
              </w:rPr>
              <w:fldChar w:fldCharType="separate"/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noProof/>
                <w:sz w:val="24"/>
                <w:szCs w:val="24"/>
              </w:rPr>
              <w:t> </w:t>
            </w:r>
            <w:r w:rsidRPr="0026018A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670" w:type="dxa"/>
            <w:gridSpan w:val="3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559" w:type="dxa"/>
            <w:vAlign w:val="center"/>
          </w:tcPr>
          <w:p w:rsidR="0026018A" w:rsidRPr="0026018A" w:rsidRDefault="0026018A" w:rsidP="006036B1">
            <w:pPr>
              <w:ind w:right="5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26018A" w:rsidRPr="0026018A" w:rsidRDefault="0026018A" w:rsidP="006036B1">
            <w:pPr>
              <w:ind w:right="5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703F1D" w:rsidRPr="0061576A" w:rsidRDefault="00703F1D">
      <w:pPr>
        <w:ind w:right="50"/>
        <w:jc w:val="center"/>
        <w:rPr>
          <w:rFonts w:cs="Arial"/>
          <w:sz w:val="14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26"/>
        <w:gridCol w:w="4394"/>
        <w:gridCol w:w="2552"/>
      </w:tblGrid>
      <w:tr w:rsidR="006036B1" w:rsidRPr="009503F6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072" w:type="dxa"/>
            <w:gridSpan w:val="3"/>
          </w:tcPr>
          <w:p w:rsidR="006036B1" w:rsidRPr="009503F6" w:rsidRDefault="006036B1" w:rsidP="008F406F">
            <w:pPr>
              <w:spacing w:before="40" w:after="40"/>
              <w:jc w:val="both"/>
              <w:rPr>
                <w:rFonts w:cs="Arial"/>
              </w:rPr>
            </w:pP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072" w:type="dxa"/>
            <w:gridSpan w:val="3"/>
          </w:tcPr>
          <w:p w:rsidR="006036B1" w:rsidRPr="00F95594" w:rsidRDefault="0026018A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 xml:space="preserve">                     Mediante la presente, y con base en el artículo 19 del Reglamento de Ingreso, Ubicación y Ascenso del Personal Académico de </w:t>
            </w:r>
            <w:smartTag w:uri="urn:schemas-microsoft-com:office:smarttags" w:element="PersonName">
              <w:smartTagPr>
                <w:attr w:name="ProductID" w:val="la Universidad Sim￳n"/>
              </w:smartTagPr>
              <w:smartTag w:uri="urn:schemas-microsoft-com:office:smarttags" w:element="PersonName">
                <w:smartTagPr>
                  <w:attr w:name="ProductID" w:val="la Universidad"/>
                </w:smartTagPr>
                <w:r w:rsidRPr="00F95594">
                  <w:rPr>
                    <w:rFonts w:cs="Arial"/>
                    <w:sz w:val="24"/>
                    <w:szCs w:val="24"/>
                  </w:rPr>
                  <w:t>la Universidad</w:t>
                </w:r>
              </w:smartTag>
              <w:r w:rsidRPr="00F95594">
                <w:rPr>
                  <w:rFonts w:cs="Arial"/>
                  <w:sz w:val="24"/>
                  <w:szCs w:val="24"/>
                </w:rPr>
                <w:t xml:space="preserve"> Simón</w:t>
              </w:r>
            </w:smartTag>
            <w:r w:rsidRPr="00F95594">
              <w:rPr>
                <w:rFonts w:cs="Arial"/>
                <w:sz w:val="24"/>
                <w:szCs w:val="24"/>
              </w:rPr>
              <w:t xml:space="preserve"> Bolívar, solicito la apertura del lapso para ascender a la categoría de </w:t>
            </w:r>
            <w:bookmarkStart w:id="2" w:name="Texto45"/>
            <w:r w:rsidR="00C8184E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C8184E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CD2B4C" w:rsidRPr="00C8184E">
              <w:rPr>
                <w:rFonts w:cs="Arial"/>
                <w:sz w:val="24"/>
                <w:szCs w:val="24"/>
                <w:u w:val="single"/>
              </w:rPr>
            </w:r>
            <w:r w:rsidR="00C8184E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C8184E">
              <w:rPr>
                <w:rFonts w:cs="Arial"/>
                <w:noProof/>
                <w:sz w:val="24"/>
                <w:szCs w:val="24"/>
                <w:u w:val="single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  <w:u w:val="single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  <w:u w:val="single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  <w:u w:val="single"/>
              </w:rPr>
              <w:t> </w:t>
            </w:r>
            <w:r w:rsidR="00C8184E">
              <w:rPr>
                <w:rFonts w:cs="Arial"/>
                <w:noProof/>
                <w:sz w:val="24"/>
                <w:szCs w:val="24"/>
                <w:u w:val="single"/>
              </w:rPr>
              <w:t> </w:t>
            </w:r>
            <w:r w:rsidR="00C8184E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2"/>
            <w:r w:rsidR="00F95594" w:rsidRPr="00F95594">
              <w:rPr>
                <w:rFonts w:cs="Arial"/>
                <w:sz w:val="24"/>
                <w:szCs w:val="24"/>
              </w:rPr>
              <w:t xml:space="preserve">, y hago entrega formal del correspondiente trabajo de ascenso con los demás recaudos requeridos.  </w:t>
            </w: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F95594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F95594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F95594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F95594" w:rsidRDefault="000129B3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 xml:space="preserve">                                                  </w:t>
            </w:r>
            <w:r w:rsidR="00B1619B" w:rsidRPr="00F95594">
              <w:rPr>
                <w:rFonts w:cs="Arial"/>
                <w:sz w:val="24"/>
                <w:szCs w:val="24"/>
              </w:rPr>
              <w:t xml:space="preserve">Atentamente, </w:t>
            </w: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F95594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F95594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F95594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126" w:type="dxa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2126" w:type="dxa"/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394" w:type="dxa"/>
            <w:vAlign w:val="bottom"/>
          </w:tcPr>
          <w:p w:rsidR="00B1619B" w:rsidRPr="00F95594" w:rsidRDefault="00F95594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F95594">
              <w:rPr>
                <w:rFonts w:cs="Arial"/>
                <w:sz w:val="24"/>
                <w:szCs w:val="24"/>
              </w:rPr>
              <w:t>Prof.</w:t>
            </w:r>
            <w:r w:rsidRPr="00F95594">
              <w:rPr>
                <w:rFonts w:cs="Arial"/>
                <w:b/>
                <w:sz w:val="24"/>
                <w:szCs w:val="24"/>
              </w:rPr>
              <w:t xml:space="preserve"> </w:t>
            </w:r>
            <w:bookmarkStart w:id="3" w:name="Texto51"/>
            <w:r w:rsidRPr="00F9559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9559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A334B" w:rsidRPr="00F95594">
              <w:rPr>
                <w:rFonts w:cs="Arial"/>
                <w:b/>
                <w:sz w:val="24"/>
                <w:szCs w:val="24"/>
              </w:rPr>
            </w:r>
            <w:r w:rsidRPr="00F9559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Pr="00F9559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F9559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F9559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F9559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F9559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Pr="00F9559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2552" w:type="dxa"/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867391">
      <w:pPr>
        <w:spacing w:before="60"/>
        <w:ind w:left="851"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802A81">
        <w:rPr>
          <w:rFonts w:cs="Arial"/>
          <w:sz w:val="12"/>
        </w:rPr>
        <w:t xml:space="preserve">    </w:t>
      </w:r>
      <w:r w:rsidRPr="0061576A">
        <w:rPr>
          <w:rFonts w:cs="Arial"/>
          <w:sz w:val="12"/>
        </w:rPr>
        <w:t xml:space="preserve">DII </w:t>
      </w:r>
      <w:r w:rsidR="009372E8">
        <w:rPr>
          <w:rFonts w:cs="Arial"/>
          <w:sz w:val="12"/>
        </w:rPr>
        <w:t xml:space="preserve"> </w:t>
      </w:r>
      <w:r w:rsidR="00A35428">
        <w:rPr>
          <w:rFonts w:cs="Arial"/>
          <w:sz w:val="12"/>
        </w:rPr>
        <w:t>102-17   04</w:t>
      </w:r>
      <w:r w:rsidR="00C8184E">
        <w:rPr>
          <w:rFonts w:cs="Arial"/>
          <w:sz w:val="12"/>
        </w:rPr>
        <w:t>/201</w:t>
      </w:r>
      <w:r w:rsidR="00A35428">
        <w:rPr>
          <w:rFonts w:cs="Arial"/>
          <w:sz w:val="12"/>
        </w:rPr>
        <w:t>5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D1A" w:rsidRDefault="00D57D1A">
      <w:r>
        <w:separator/>
      </w:r>
    </w:p>
  </w:endnote>
  <w:endnote w:type="continuationSeparator" w:id="0">
    <w:p w:rsidR="00D57D1A" w:rsidRDefault="00D57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D1A" w:rsidRDefault="00D57D1A">
      <w:r>
        <w:separator/>
      </w:r>
    </w:p>
  </w:footnote>
  <w:footnote w:type="continuationSeparator" w:id="0">
    <w:p w:rsidR="00D57D1A" w:rsidRDefault="00D57D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p/VKn4ONRyiVIsV3ve4H9Et+Vlk=" w:salt="r5lFcv5aG95YPwPWU8MHT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101EA5"/>
    <w:rsid w:val="001063C2"/>
    <w:rsid w:val="00114DDE"/>
    <w:rsid w:val="001408F2"/>
    <w:rsid w:val="001B145F"/>
    <w:rsid w:val="001B33C5"/>
    <w:rsid w:val="001C2972"/>
    <w:rsid w:val="0026018A"/>
    <w:rsid w:val="002B693D"/>
    <w:rsid w:val="00347492"/>
    <w:rsid w:val="00395018"/>
    <w:rsid w:val="005A334B"/>
    <w:rsid w:val="006036B1"/>
    <w:rsid w:val="0061576A"/>
    <w:rsid w:val="00650C61"/>
    <w:rsid w:val="00663B4A"/>
    <w:rsid w:val="006B391A"/>
    <w:rsid w:val="006B51FA"/>
    <w:rsid w:val="00703F1D"/>
    <w:rsid w:val="00770213"/>
    <w:rsid w:val="007A3CDE"/>
    <w:rsid w:val="007F34FF"/>
    <w:rsid w:val="007F3A30"/>
    <w:rsid w:val="00802A81"/>
    <w:rsid w:val="00842FF4"/>
    <w:rsid w:val="00867391"/>
    <w:rsid w:val="00894C30"/>
    <w:rsid w:val="008B181E"/>
    <w:rsid w:val="008F3871"/>
    <w:rsid w:val="008F406F"/>
    <w:rsid w:val="009049DA"/>
    <w:rsid w:val="009372E8"/>
    <w:rsid w:val="009503F6"/>
    <w:rsid w:val="009557FF"/>
    <w:rsid w:val="00963F7E"/>
    <w:rsid w:val="009A29AC"/>
    <w:rsid w:val="009E6D3E"/>
    <w:rsid w:val="00A11A2D"/>
    <w:rsid w:val="00A11AAF"/>
    <w:rsid w:val="00A12BDC"/>
    <w:rsid w:val="00A27B3B"/>
    <w:rsid w:val="00A35428"/>
    <w:rsid w:val="00A52C41"/>
    <w:rsid w:val="00A80BC7"/>
    <w:rsid w:val="00A822E3"/>
    <w:rsid w:val="00AB5140"/>
    <w:rsid w:val="00B1619B"/>
    <w:rsid w:val="00BA79EE"/>
    <w:rsid w:val="00BB6D9B"/>
    <w:rsid w:val="00BD704C"/>
    <w:rsid w:val="00C117BE"/>
    <w:rsid w:val="00C8184E"/>
    <w:rsid w:val="00CB4B1E"/>
    <w:rsid w:val="00CD2B4C"/>
    <w:rsid w:val="00D20614"/>
    <w:rsid w:val="00D57D1A"/>
    <w:rsid w:val="00DA1305"/>
    <w:rsid w:val="00DD1669"/>
    <w:rsid w:val="00E37164"/>
    <w:rsid w:val="00E444D7"/>
    <w:rsid w:val="00F07DBF"/>
    <w:rsid w:val="00F07FD8"/>
    <w:rsid w:val="00F54EA4"/>
    <w:rsid w:val="00F5779A"/>
    <w:rsid w:val="00F80B92"/>
    <w:rsid w:val="00F95594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102-17 SOLICITUD DE APERTURA DEL LAPSO.dotx</Template>
  <TotalTime>1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2015-04-21T15:42:00Z</dcterms:created>
  <dcterms:modified xsi:type="dcterms:W3CDTF">2015-04-21T15:42:00Z</dcterms:modified>
</cp:coreProperties>
</file>