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72" w:tblpY="54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70"/>
        <w:gridCol w:w="4620"/>
      </w:tblGrid>
      <w:tr w:rsidR="000F26CD" w:rsidRPr="00992A67">
        <w:tblPrEx>
          <w:tblCellMar>
            <w:top w:w="0" w:type="dxa"/>
            <w:bottom w:w="0" w:type="dxa"/>
          </w:tblCellMar>
        </w:tblPrEx>
        <w:tc>
          <w:tcPr>
            <w:tcW w:w="5870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_MON_1037430916"/>
          <w:bookmarkEnd w:id="0"/>
          <w:p w:rsidR="000F26CD" w:rsidRPr="00992A67" w:rsidRDefault="000F26CD" w:rsidP="00C61E25">
            <w:pPr>
              <w:jc w:val="center"/>
              <w:rPr>
                <w:rFonts w:cs="Arial"/>
              </w:rPr>
            </w:pPr>
            <w:r w:rsidRPr="00992A67">
              <w:rPr>
                <w:rFonts w:cs="Arial"/>
              </w:rP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6" o:title=""/>
                </v:shape>
                <o:OLEObject Type="Embed" ProgID="Word.Picture.8" ShapeID="_x0000_i1025" DrawAspect="Content" ObjectID="_1491119069" r:id="rId7"/>
              </w:object>
            </w:r>
          </w:p>
          <w:p w:rsidR="000F26CD" w:rsidRPr="00992A67" w:rsidRDefault="000F26CD" w:rsidP="00C61E25">
            <w:pPr>
              <w:pStyle w:val="Ttulo1"/>
              <w:rPr>
                <w:rFonts w:cs="Arial"/>
              </w:rPr>
            </w:pPr>
            <w:r w:rsidRPr="00992A67">
              <w:rPr>
                <w:rFonts w:cs="Arial"/>
              </w:rPr>
              <w:t>UNIVERSIDAD SIMÓN BOLÍVAR</w:t>
            </w:r>
          </w:p>
          <w:p w:rsidR="000F26CD" w:rsidRDefault="000F26CD" w:rsidP="00C61E25">
            <w:pPr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VICERRECTORADO ACADÉMICO</w:t>
            </w:r>
          </w:p>
          <w:p w:rsidR="000F26CD" w:rsidRPr="00992A67" w:rsidRDefault="000F26CD" w:rsidP="00C61E25">
            <w:pPr>
              <w:jc w:val="center"/>
              <w:rPr>
                <w:rFonts w:cs="Arial"/>
                <w:sz w:val="16"/>
              </w:rPr>
            </w:pPr>
            <w:r w:rsidRPr="00992A67">
              <w:rPr>
                <w:rFonts w:cs="Arial"/>
                <w:sz w:val="16"/>
              </w:rPr>
              <w:t>División de</w:t>
            </w:r>
            <w:r>
              <w:rPr>
                <w:rFonts w:cs="Arial"/>
                <w:sz w:val="16"/>
              </w:rPr>
              <w:t xml:space="preserve"> </w:t>
            </w:r>
            <w:bookmarkStart w:id="1" w:name="Texto53"/>
            <w:r w:rsidR="001524EA">
              <w:rPr>
                <w:rFonts w:cs="Arial"/>
                <w:sz w:val="16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524EA">
              <w:rPr>
                <w:rFonts w:cs="Arial"/>
                <w:sz w:val="16"/>
              </w:rPr>
              <w:instrText xml:space="preserve"> FORMTEXT </w:instrText>
            </w:r>
            <w:r w:rsidR="00796460" w:rsidRPr="001524EA">
              <w:rPr>
                <w:rFonts w:cs="Arial"/>
                <w:sz w:val="16"/>
              </w:rPr>
            </w:r>
            <w:r w:rsidR="001524EA">
              <w:rPr>
                <w:rFonts w:cs="Arial"/>
                <w:sz w:val="16"/>
              </w:rPr>
              <w:fldChar w:fldCharType="separate"/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sz w:val="16"/>
              </w:rPr>
              <w:fldChar w:fldCharType="end"/>
            </w:r>
            <w:bookmarkEnd w:id="1"/>
          </w:p>
          <w:p w:rsidR="000F26CD" w:rsidRPr="00992A67" w:rsidRDefault="000F26CD" w:rsidP="00C61E25">
            <w:pPr>
              <w:jc w:val="center"/>
              <w:rPr>
                <w:rFonts w:cs="Arial"/>
                <w:sz w:val="14"/>
                <w:lang w:val="es-VE"/>
              </w:rPr>
            </w:pPr>
            <w:r w:rsidRPr="00992A67">
              <w:rPr>
                <w:rFonts w:cs="Arial"/>
                <w:sz w:val="16"/>
              </w:rPr>
              <w:t>Departamento de</w:t>
            </w:r>
            <w:r>
              <w:rPr>
                <w:rFonts w:cs="Arial"/>
                <w:sz w:val="16"/>
              </w:rPr>
              <w:t xml:space="preserve"> </w:t>
            </w:r>
            <w:bookmarkStart w:id="2" w:name="Texto54"/>
            <w:r>
              <w:rPr>
                <w:rFonts w:cs="Arial"/>
                <w:sz w:val="16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F11849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bookmarkEnd w:id="2"/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992A67" w:rsidRDefault="000F26CD" w:rsidP="00C61E25">
            <w:pPr>
              <w:jc w:val="center"/>
              <w:rPr>
                <w:rFonts w:cs="Arial"/>
                <w:sz w:val="14"/>
                <w:lang w:val="es-VE"/>
              </w:rPr>
            </w:pPr>
          </w:p>
        </w:tc>
      </w:tr>
    </w:tbl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22"/>
        <w:gridCol w:w="2268"/>
      </w:tblGrid>
      <w:tr w:rsidR="000F26CD" w:rsidRPr="00580B2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 w:rsidP="00027082">
            <w:pPr>
              <w:pStyle w:val="Ttulo1"/>
              <w:rPr>
                <w:rFonts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>
            <w:pPr>
              <w:rPr>
                <w:rFonts w:cs="Arial"/>
                <w:sz w:val="14"/>
              </w:rPr>
            </w:pPr>
          </w:p>
        </w:tc>
      </w:tr>
      <w:tr w:rsidR="000F26CD" w:rsidRPr="00580B2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 w:rsidP="00027082">
            <w:pPr>
              <w:pStyle w:val="Ttulo1"/>
              <w:rPr>
                <w:rFonts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>
            <w:pPr>
              <w:rPr>
                <w:rFonts w:cs="Arial"/>
                <w:sz w:val="14"/>
              </w:rPr>
            </w:pPr>
          </w:p>
        </w:tc>
      </w:tr>
      <w:tr w:rsidR="00703F1D" w:rsidRPr="00580B24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027082" w:rsidRPr="00580B24" w:rsidRDefault="00027082" w:rsidP="00027082">
            <w:pPr>
              <w:pStyle w:val="Ttulo1"/>
              <w:rPr>
                <w:rFonts w:cs="Arial"/>
              </w:rPr>
            </w:pPr>
            <w:r w:rsidRPr="00580B24">
              <w:rPr>
                <w:rFonts w:cs="Arial"/>
              </w:rPr>
              <w:t>CONTROL DE</w:t>
            </w:r>
            <w:r w:rsidR="0055355C" w:rsidRPr="00580B24">
              <w:rPr>
                <w:rFonts w:cs="Arial"/>
              </w:rPr>
              <w:t>L</w:t>
            </w:r>
            <w:r w:rsidRPr="00580B24">
              <w:rPr>
                <w:rFonts w:cs="Arial"/>
              </w:rPr>
              <w:t xml:space="preserve"> EXPEDIENTE</w:t>
            </w:r>
          </w:p>
          <w:p w:rsidR="00703F1D" w:rsidRPr="00580B24" w:rsidRDefault="00703F1D">
            <w:pPr>
              <w:jc w:val="center"/>
              <w:rPr>
                <w:rFonts w:cs="Arial"/>
                <w:sz w:val="14"/>
              </w:rPr>
            </w:pPr>
            <w:r w:rsidRPr="00580B24">
              <w:rPr>
                <w:rFonts w:cs="Arial"/>
                <w:sz w:val="1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03F1D" w:rsidRPr="00580B24" w:rsidRDefault="00703F1D">
            <w:pPr>
              <w:rPr>
                <w:rFonts w:cs="Arial"/>
                <w:sz w:val="14"/>
              </w:rPr>
            </w:pPr>
            <w:r w:rsidRPr="00580B24">
              <w:rPr>
                <w:rFonts w:cs="Arial"/>
                <w:sz w:val="14"/>
              </w:rPr>
              <w:t xml:space="preserve">1. PLANILLA Nº: </w:t>
            </w:r>
            <w:r w:rsidRPr="00580B24">
              <w:rPr>
                <w:rFonts w:cs="Arial"/>
                <w:b/>
                <w:sz w:val="14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3" w:name="Texto12"/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Pr="00580B24">
              <w:rPr>
                <w:rFonts w:cs="Arial"/>
                <w:b/>
                <w:sz w:val="14"/>
              </w:rPr>
            </w:r>
            <w:r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cs="Arial"/>
                <w:b/>
                <w:sz w:val="14"/>
              </w:rPr>
              <w:fldChar w:fldCharType="end"/>
            </w:r>
            <w:bookmarkEnd w:id="3"/>
          </w:p>
        </w:tc>
      </w:tr>
      <w:tr w:rsidR="00703F1D" w:rsidRPr="00580B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222" w:type="dxa"/>
          </w:tcPr>
          <w:p w:rsidR="00703F1D" w:rsidRPr="00580B24" w:rsidRDefault="00027082" w:rsidP="00027082">
            <w:pPr>
              <w:pStyle w:val="Ttulo1"/>
              <w:rPr>
                <w:rFonts w:cs="Arial"/>
              </w:rPr>
            </w:pPr>
            <w:r w:rsidRPr="00580B24">
              <w:rPr>
                <w:rFonts w:cs="Arial"/>
              </w:rPr>
              <w:t>CONTRATACION DEL PERSONAL ACADEMICO</w:t>
            </w:r>
          </w:p>
        </w:tc>
        <w:tc>
          <w:tcPr>
            <w:tcW w:w="2268" w:type="dxa"/>
          </w:tcPr>
          <w:p w:rsidR="00703F1D" w:rsidRPr="00580B24" w:rsidRDefault="00703F1D">
            <w:pPr>
              <w:ind w:right="50"/>
              <w:rPr>
                <w:rFonts w:cs="Arial"/>
                <w:sz w:val="14"/>
              </w:rPr>
            </w:pPr>
            <w:r w:rsidRPr="00580B24">
              <w:rPr>
                <w:rFonts w:cs="Arial"/>
                <w:sz w:val="14"/>
              </w:rPr>
              <w:t xml:space="preserve">2. FECHA:   </w:t>
            </w:r>
            <w:r w:rsidRPr="00580B24">
              <w:rPr>
                <w:rFonts w:cs="Arial"/>
                <w:b/>
                <w:sz w:val="14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o13"/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Pr="00580B24">
              <w:rPr>
                <w:rFonts w:cs="Arial"/>
                <w:b/>
                <w:sz w:val="14"/>
              </w:rPr>
            </w:r>
            <w:r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cs="Arial"/>
                <w:b/>
                <w:sz w:val="14"/>
              </w:rPr>
              <w:fldChar w:fldCharType="end"/>
            </w:r>
            <w:bookmarkEnd w:id="4"/>
            <w:r w:rsidRPr="00580B24">
              <w:rPr>
                <w:rFonts w:cs="Arial"/>
                <w:b/>
                <w:sz w:val="14"/>
              </w:rPr>
              <w:t xml:space="preserve"> /  </w:t>
            </w:r>
            <w:r w:rsidRPr="00580B24">
              <w:rPr>
                <w:rFonts w:cs="Arial"/>
                <w:b/>
                <w:sz w:val="14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Pr="00580B24">
              <w:rPr>
                <w:rFonts w:cs="Arial"/>
                <w:b/>
                <w:sz w:val="14"/>
              </w:rPr>
            </w:r>
            <w:r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cs="Arial"/>
                <w:b/>
                <w:sz w:val="14"/>
              </w:rPr>
              <w:fldChar w:fldCharType="end"/>
            </w:r>
            <w:r w:rsidRPr="00580B24">
              <w:rPr>
                <w:rFonts w:cs="Arial"/>
                <w:b/>
                <w:sz w:val="14"/>
              </w:rPr>
              <w:t xml:space="preserve"> / </w:t>
            </w:r>
            <w:r w:rsidRPr="00580B24">
              <w:rPr>
                <w:rFonts w:cs="Arial"/>
                <w:b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Pr="00580B24">
              <w:rPr>
                <w:rFonts w:cs="Arial"/>
                <w:b/>
                <w:sz w:val="14"/>
              </w:rPr>
            </w:r>
            <w:r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cs="Arial"/>
                <w:b/>
                <w:sz w:val="14"/>
              </w:rPr>
              <w:fldChar w:fldCharType="end"/>
            </w:r>
          </w:p>
        </w:tc>
      </w:tr>
      <w:tr w:rsidR="00703F1D" w:rsidRPr="00580B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8222" w:type="dxa"/>
          </w:tcPr>
          <w:p w:rsidR="00703F1D" w:rsidRPr="00580B24" w:rsidRDefault="00703F1D" w:rsidP="00B248DC">
            <w:pPr>
              <w:ind w:right="50"/>
              <w:jc w:val="center"/>
              <w:rPr>
                <w:rFonts w:cs="Arial"/>
                <w:b/>
              </w:rPr>
            </w:pPr>
          </w:p>
        </w:tc>
        <w:tc>
          <w:tcPr>
            <w:tcW w:w="2268" w:type="dxa"/>
          </w:tcPr>
          <w:p w:rsidR="00703F1D" w:rsidRPr="00580B24" w:rsidRDefault="00703F1D">
            <w:pPr>
              <w:ind w:right="50"/>
              <w:rPr>
                <w:rFonts w:cs="Arial"/>
                <w:sz w:val="14"/>
              </w:rPr>
            </w:pPr>
          </w:p>
        </w:tc>
      </w:tr>
    </w:tbl>
    <w:p w:rsidR="00703F1D" w:rsidRPr="00580B24" w:rsidRDefault="00703F1D">
      <w:pPr>
        <w:ind w:right="50"/>
        <w:jc w:val="center"/>
        <w:rPr>
          <w:rFonts w:cs="Arial"/>
          <w:sz w:val="14"/>
        </w:rPr>
      </w:pP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6"/>
        <w:gridCol w:w="1275"/>
        <w:gridCol w:w="2552"/>
        <w:gridCol w:w="992"/>
        <w:gridCol w:w="710"/>
        <w:gridCol w:w="2126"/>
      </w:tblGrid>
      <w:tr w:rsidR="00703F1D" w:rsidRPr="00580B24">
        <w:tblPrEx>
          <w:tblCellMar>
            <w:top w:w="0" w:type="dxa"/>
            <w:bottom w:w="0" w:type="dxa"/>
          </w:tblCellMar>
        </w:tblPrEx>
        <w:tc>
          <w:tcPr>
            <w:tcW w:w="10491" w:type="dxa"/>
            <w:gridSpan w:val="6"/>
            <w:tcBorders>
              <w:top w:val="double" w:sz="6" w:space="0" w:color="auto"/>
              <w:bottom w:val="single" w:sz="6" w:space="0" w:color="auto"/>
            </w:tcBorders>
            <w:shd w:val="pct12" w:color="auto" w:fill="FFFFFF"/>
          </w:tcPr>
          <w:p w:rsidR="00703F1D" w:rsidRPr="00580B24" w:rsidRDefault="00027082">
            <w:pPr>
              <w:jc w:val="center"/>
              <w:rPr>
                <w:rFonts w:cs="Arial"/>
                <w:b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t>3</w:t>
            </w:r>
            <w:r w:rsidR="00703F1D" w:rsidRPr="00580B24">
              <w:rPr>
                <w:rFonts w:cs="Arial"/>
                <w:b/>
                <w:sz w:val="18"/>
              </w:rPr>
              <w:t>.</w:t>
            </w:r>
            <w:r w:rsidR="00703F1D" w:rsidRPr="00580B24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="00703F1D" w:rsidRPr="00580B24">
              <w:rPr>
                <w:rFonts w:cs="Arial"/>
                <w:b/>
                <w:sz w:val="18"/>
              </w:rPr>
              <w:t>TIPO DE MOVIMIENTO</w:t>
            </w:r>
          </w:p>
        </w:tc>
      </w:tr>
      <w:tr w:rsidR="00703F1D" w:rsidRPr="00580B24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491" w:type="dxa"/>
            <w:gridSpan w:val="6"/>
            <w:tcBorders>
              <w:top w:val="nil"/>
            </w:tcBorders>
            <w:vAlign w:val="center"/>
          </w:tcPr>
          <w:p w:rsidR="00703F1D" w:rsidRPr="00580B24" w:rsidRDefault="00703F1D" w:rsidP="00A000BD">
            <w:pPr>
              <w:rPr>
                <w:rFonts w:cs="Arial"/>
                <w:b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 </w:t>
            </w:r>
            <w:bookmarkStart w:id="5" w:name="Dropdown1"/>
            <w:r w:rsidR="00A000BD" w:rsidRPr="00580B24">
              <w:rPr>
                <w:rFonts w:cs="Arial"/>
                <w:b/>
                <w:sz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INGRESO"/>
                    <w:listEntry w:val="RENOVACIÓN DE CONTRATO"/>
                    <w:listEntry w:val="CONTRATO POR SERVICIOS PROFESIONALES"/>
                    <w:listEntry w:val="CAMBIO DE NIVEL"/>
                    <w:listEntry w:val="CAMBIO DE DEDICACIÓN"/>
                  </w:ddList>
                </w:ffData>
              </w:fldChar>
            </w:r>
            <w:r w:rsidR="00A000BD" w:rsidRPr="00580B24">
              <w:rPr>
                <w:rFonts w:cs="Arial"/>
                <w:b/>
                <w:sz w:val="18"/>
              </w:rPr>
              <w:instrText xml:space="preserve"> FORMDROPDOWN </w:instrText>
            </w:r>
            <w:r w:rsidR="00DA3274" w:rsidRPr="00580B24">
              <w:rPr>
                <w:rFonts w:cs="Arial"/>
                <w:b/>
                <w:sz w:val="18"/>
              </w:rPr>
            </w:r>
            <w:r w:rsidR="00A000BD" w:rsidRPr="00580B24">
              <w:rPr>
                <w:rFonts w:cs="Arial"/>
                <w:b/>
                <w:sz w:val="18"/>
              </w:rPr>
              <w:fldChar w:fldCharType="end"/>
            </w:r>
            <w:bookmarkEnd w:id="5"/>
          </w:p>
        </w:tc>
      </w:tr>
      <w:tr w:rsidR="00703F1D" w:rsidRPr="00580B24">
        <w:tblPrEx>
          <w:tblCellMar>
            <w:top w:w="0" w:type="dxa"/>
            <w:bottom w:w="0" w:type="dxa"/>
          </w:tblCellMar>
        </w:tblPrEx>
        <w:tc>
          <w:tcPr>
            <w:tcW w:w="10491" w:type="dxa"/>
            <w:gridSpan w:val="6"/>
            <w:tcBorders>
              <w:bottom w:val="nil"/>
            </w:tcBorders>
            <w:shd w:val="pct12" w:color="auto" w:fill="FFFFFF"/>
          </w:tcPr>
          <w:p w:rsidR="00703F1D" w:rsidRPr="00580B24" w:rsidRDefault="00027082">
            <w:pPr>
              <w:jc w:val="center"/>
              <w:rPr>
                <w:rFonts w:cs="Arial"/>
                <w:b/>
                <w:sz w:val="18"/>
                <w:vertAlign w:val="superscript"/>
              </w:rPr>
            </w:pPr>
            <w:r w:rsidRPr="00580B24">
              <w:rPr>
                <w:rFonts w:cs="Arial"/>
                <w:b/>
                <w:sz w:val="18"/>
              </w:rPr>
              <w:t>4</w:t>
            </w:r>
            <w:r w:rsidR="00703F1D" w:rsidRPr="00580B24">
              <w:rPr>
                <w:rFonts w:cs="Arial"/>
                <w:b/>
                <w:sz w:val="18"/>
              </w:rPr>
              <w:t>.</w:t>
            </w:r>
            <w:r w:rsidR="00703F1D" w:rsidRPr="00580B24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="00703F1D" w:rsidRPr="00580B24">
              <w:rPr>
                <w:rFonts w:cs="Arial"/>
                <w:b/>
                <w:sz w:val="18"/>
              </w:rPr>
              <w:t>DATOS PERSONALES</w:t>
            </w:r>
          </w:p>
        </w:tc>
      </w:tr>
      <w:tr w:rsidR="00703F1D" w:rsidRPr="00580B24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7655" w:type="dxa"/>
            <w:gridSpan w:val="4"/>
            <w:tcBorders>
              <w:right w:val="single" w:sz="6" w:space="0" w:color="auto"/>
            </w:tcBorders>
          </w:tcPr>
          <w:p w:rsidR="00703F1D" w:rsidRPr="00580B24" w:rsidRDefault="00703F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APELLIDOS Y NOMBRES: </w:t>
            </w:r>
            <w:bookmarkStart w:id="6" w:name="Texto2"/>
            <w:r w:rsidR="00C61E25">
              <w:rPr>
                <w:rFonts w:cs="Arial"/>
                <w:b/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221144" w:rsidRPr="00C61E25">
              <w:rPr>
                <w:rFonts w:cs="Arial"/>
                <w:b/>
                <w:sz w:val="18"/>
              </w:rPr>
            </w:r>
            <w:r w:rsidR="00C61E25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fldChar w:fldCharType="end"/>
            </w:r>
            <w:bookmarkEnd w:id="6"/>
          </w:p>
          <w:p w:rsidR="00703F1D" w:rsidRPr="00580B24" w:rsidRDefault="00703F1D">
            <w:pPr>
              <w:rPr>
                <w:rFonts w:cs="Arial"/>
                <w:sz w:val="18"/>
              </w:rPr>
            </w:pPr>
          </w:p>
        </w:tc>
        <w:tc>
          <w:tcPr>
            <w:tcW w:w="2836" w:type="dxa"/>
            <w:gridSpan w:val="2"/>
            <w:tcBorders>
              <w:left w:val="single" w:sz="6" w:space="0" w:color="auto"/>
            </w:tcBorders>
          </w:tcPr>
          <w:p w:rsidR="00703F1D" w:rsidRPr="00580B24" w:rsidRDefault="00703F1D">
            <w:pPr>
              <w:rPr>
                <w:rFonts w:cs="Arial"/>
                <w:sz w:val="18"/>
                <w:vertAlign w:val="superscript"/>
              </w:rPr>
            </w:pPr>
            <w:r w:rsidRPr="00580B24">
              <w:rPr>
                <w:rFonts w:cs="Arial"/>
                <w:sz w:val="18"/>
              </w:rPr>
              <w:t xml:space="preserve">NACIONALIDAD: </w:t>
            </w:r>
            <w:bookmarkStart w:id="7" w:name="Texto3"/>
            <w:r w:rsidR="00C61E25">
              <w:rPr>
                <w:rFonts w:cs="Arial"/>
                <w:b/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221144" w:rsidRPr="00C61E25">
              <w:rPr>
                <w:rFonts w:cs="Arial"/>
                <w:b/>
                <w:sz w:val="18"/>
              </w:rPr>
            </w:r>
            <w:r w:rsidR="00C61E25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fldChar w:fldCharType="end"/>
            </w:r>
            <w:bookmarkEnd w:id="7"/>
          </w:p>
        </w:tc>
      </w:tr>
      <w:tr w:rsidR="00703F1D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4111" w:type="dxa"/>
            <w:gridSpan w:val="2"/>
            <w:tcBorders>
              <w:bottom w:val="single" w:sz="6" w:space="0" w:color="auto"/>
            </w:tcBorders>
          </w:tcPr>
          <w:p w:rsidR="00703F1D" w:rsidRPr="00580B24" w:rsidRDefault="00703F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PROFESIÓN: </w:t>
            </w:r>
            <w:bookmarkStart w:id="8" w:name="Texto4"/>
            <w:r w:rsidR="00C61E25">
              <w:rPr>
                <w:rFonts w:cs="Arial"/>
                <w:b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221144" w:rsidRPr="00C61E25">
              <w:rPr>
                <w:rFonts w:cs="Arial"/>
                <w:b/>
                <w:sz w:val="18"/>
              </w:rPr>
            </w:r>
            <w:r w:rsidR="00C61E25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fldChar w:fldCharType="end"/>
            </w:r>
            <w:bookmarkEnd w:id="8"/>
          </w:p>
          <w:p w:rsidR="00703F1D" w:rsidRPr="00580B24" w:rsidRDefault="00703F1D">
            <w:pPr>
              <w:rPr>
                <w:rFonts w:cs="Arial"/>
                <w:sz w:val="18"/>
              </w:rPr>
            </w:pPr>
          </w:p>
        </w:tc>
        <w:tc>
          <w:tcPr>
            <w:tcW w:w="6380" w:type="dxa"/>
            <w:gridSpan w:val="4"/>
            <w:tcBorders>
              <w:bottom w:val="single" w:sz="6" w:space="0" w:color="auto"/>
            </w:tcBorders>
          </w:tcPr>
          <w:p w:rsidR="00703F1D" w:rsidRPr="00580B24" w:rsidRDefault="00703F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ÁREA DE ESPECIALIZACIÓN: </w:t>
            </w:r>
            <w:bookmarkStart w:id="9" w:name="Texto5"/>
            <w:r w:rsidR="00C61E25">
              <w:rPr>
                <w:rFonts w:cs="Arial"/>
                <w:b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221144" w:rsidRPr="00C61E25">
              <w:rPr>
                <w:rFonts w:cs="Arial"/>
                <w:b/>
                <w:sz w:val="18"/>
              </w:rPr>
            </w:r>
            <w:r w:rsidR="00C61E25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fldChar w:fldCharType="end"/>
            </w:r>
            <w:bookmarkEnd w:id="9"/>
          </w:p>
        </w:tc>
      </w:tr>
      <w:tr w:rsidR="00703F1D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4111" w:type="dxa"/>
            <w:gridSpan w:val="2"/>
            <w:tcBorders>
              <w:bottom w:val="nil"/>
            </w:tcBorders>
          </w:tcPr>
          <w:p w:rsidR="00703F1D" w:rsidRPr="00580B24" w:rsidRDefault="00DD1669">
            <w:pPr>
              <w:rPr>
                <w:rFonts w:cs="Arial"/>
                <w:sz w:val="18"/>
                <w:szCs w:val="18"/>
              </w:rPr>
            </w:pPr>
            <w:r w:rsidRPr="00580B24">
              <w:rPr>
                <w:rFonts w:cs="Arial"/>
                <w:sz w:val="18"/>
              </w:rPr>
              <w:t>FECHA DE INGRESO USB:</w:t>
            </w:r>
            <w:r w:rsidRPr="00580B24">
              <w:rPr>
                <w:rFonts w:cs="Arial"/>
                <w:sz w:val="18"/>
                <w:szCs w:val="18"/>
              </w:rPr>
              <w:t xml:space="preserve"> </w:t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8B181E" w:rsidRPr="00580B24">
              <w:rPr>
                <w:rFonts w:cs="Arial"/>
                <w:b/>
                <w:sz w:val="18"/>
                <w:szCs w:val="18"/>
              </w:rPr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580B24">
              <w:rPr>
                <w:rFonts w:cs="Arial"/>
                <w:b/>
                <w:sz w:val="18"/>
                <w:szCs w:val="18"/>
              </w:rPr>
              <w:t xml:space="preserve"> /  </w:t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8B181E" w:rsidRPr="00580B24">
              <w:rPr>
                <w:rFonts w:cs="Arial"/>
                <w:b/>
                <w:sz w:val="18"/>
                <w:szCs w:val="18"/>
              </w:rPr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580B24">
              <w:rPr>
                <w:rFonts w:cs="Arial"/>
                <w:b/>
                <w:sz w:val="18"/>
                <w:szCs w:val="18"/>
              </w:rPr>
              <w:t xml:space="preserve"> / </w:t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8B181E" w:rsidRPr="00580B24">
              <w:rPr>
                <w:rFonts w:cs="Arial"/>
                <w:b/>
                <w:sz w:val="18"/>
                <w:szCs w:val="18"/>
              </w:rPr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:rsidR="00703F1D" w:rsidRPr="00580B24" w:rsidRDefault="00703F1D">
            <w:pPr>
              <w:rPr>
                <w:rFonts w:cs="Arial"/>
                <w:sz w:val="18"/>
              </w:rPr>
            </w:pPr>
          </w:p>
        </w:tc>
        <w:tc>
          <w:tcPr>
            <w:tcW w:w="2552" w:type="dxa"/>
            <w:tcBorders>
              <w:bottom w:val="nil"/>
            </w:tcBorders>
          </w:tcPr>
          <w:p w:rsidR="00703F1D" w:rsidRPr="00580B24" w:rsidRDefault="00703F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CÉDULA: </w:t>
            </w:r>
            <w:bookmarkStart w:id="10" w:name="Texto6"/>
            <w:r w:rsidR="00A000BD" w:rsidRPr="00580B24">
              <w:rPr>
                <w:rFonts w:cs="Arial"/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A000BD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="00DA3274" w:rsidRPr="00580B24">
              <w:rPr>
                <w:rFonts w:cs="Arial"/>
                <w:b/>
                <w:sz w:val="18"/>
              </w:rPr>
            </w:r>
            <w:r w:rsidR="00A000BD" w:rsidRPr="00580B24">
              <w:rPr>
                <w:rFonts w:cs="Arial"/>
                <w:b/>
                <w:sz w:val="18"/>
              </w:rPr>
              <w:fldChar w:fldCharType="separate"/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cs="Arial"/>
                <w:b/>
                <w:sz w:val="18"/>
              </w:rPr>
              <w:fldChar w:fldCharType="end"/>
            </w:r>
            <w:bookmarkEnd w:id="10"/>
          </w:p>
        </w:tc>
        <w:tc>
          <w:tcPr>
            <w:tcW w:w="1702" w:type="dxa"/>
            <w:gridSpan w:val="2"/>
            <w:tcBorders>
              <w:bottom w:val="nil"/>
            </w:tcBorders>
          </w:tcPr>
          <w:p w:rsidR="00703F1D" w:rsidRPr="00580B24" w:rsidRDefault="00703F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SEXO:  </w:t>
            </w:r>
            <w:bookmarkStart w:id="11" w:name="Texto7"/>
            <w:r w:rsidR="00A000BD" w:rsidRPr="00580B24">
              <w:rPr>
                <w:rFonts w:cs="Arial"/>
                <w:b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000BD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="00DA3274" w:rsidRPr="00580B24">
              <w:rPr>
                <w:rFonts w:cs="Arial"/>
                <w:b/>
                <w:sz w:val="18"/>
              </w:rPr>
            </w:r>
            <w:r w:rsidR="00A000BD" w:rsidRPr="00580B24">
              <w:rPr>
                <w:rFonts w:cs="Arial"/>
                <w:b/>
                <w:sz w:val="18"/>
              </w:rPr>
              <w:fldChar w:fldCharType="separate"/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cs="Arial"/>
                <w:b/>
                <w:sz w:val="18"/>
              </w:rPr>
              <w:fldChar w:fldCharType="end"/>
            </w:r>
            <w:bookmarkEnd w:id="11"/>
          </w:p>
        </w:tc>
        <w:tc>
          <w:tcPr>
            <w:tcW w:w="2126" w:type="dxa"/>
            <w:tcBorders>
              <w:bottom w:val="nil"/>
            </w:tcBorders>
          </w:tcPr>
          <w:p w:rsidR="00703F1D" w:rsidRPr="00580B24" w:rsidRDefault="00703F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EDO. CIVIL:  </w:t>
            </w:r>
            <w:bookmarkStart w:id="12" w:name="Texto8"/>
            <w:r w:rsidR="00A000BD" w:rsidRPr="00580B24">
              <w:rPr>
                <w:rFonts w:cs="Arial"/>
                <w:b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A000BD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="00DA3274" w:rsidRPr="00580B24">
              <w:rPr>
                <w:rFonts w:cs="Arial"/>
                <w:b/>
                <w:sz w:val="18"/>
              </w:rPr>
            </w:r>
            <w:r w:rsidR="00A000BD" w:rsidRPr="00580B24">
              <w:rPr>
                <w:rFonts w:cs="Arial"/>
                <w:b/>
                <w:sz w:val="18"/>
              </w:rPr>
              <w:fldChar w:fldCharType="separate"/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cs="Arial"/>
                <w:b/>
                <w:sz w:val="18"/>
              </w:rPr>
              <w:fldChar w:fldCharType="end"/>
            </w:r>
            <w:bookmarkEnd w:id="12"/>
          </w:p>
        </w:tc>
      </w:tr>
      <w:tr w:rsidR="00703F1D" w:rsidRPr="00580B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4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</w:tcPr>
          <w:p w:rsidR="00703F1D" w:rsidRPr="00580B24" w:rsidRDefault="00027082">
            <w:pPr>
              <w:jc w:val="center"/>
              <w:rPr>
                <w:rFonts w:cs="Arial"/>
                <w:b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t>5</w:t>
            </w:r>
            <w:r w:rsidR="00703F1D" w:rsidRPr="00580B24">
              <w:rPr>
                <w:rFonts w:cs="Arial"/>
                <w:b/>
                <w:sz w:val="18"/>
              </w:rPr>
              <w:t>.</w:t>
            </w:r>
            <w:r w:rsidR="00703F1D" w:rsidRPr="00580B24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="00703F1D" w:rsidRPr="00580B24">
              <w:rPr>
                <w:rFonts w:cs="Arial"/>
                <w:b/>
                <w:sz w:val="18"/>
              </w:rPr>
              <w:t xml:space="preserve"> DATOS Y UBICACIÓN DEL CARGO</w:t>
            </w:r>
          </w:p>
        </w:tc>
      </w:tr>
      <w:tr w:rsidR="00773A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773AA7" w:rsidRPr="00580B24" w:rsidRDefault="00773A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DIVISIÓN</w:t>
            </w:r>
          </w:p>
        </w:tc>
        <w:bookmarkStart w:id="13" w:name="Texto9"/>
        <w:tc>
          <w:tcPr>
            <w:tcW w:w="7655" w:type="dxa"/>
            <w:gridSpan w:val="5"/>
          </w:tcPr>
          <w:p w:rsidR="00773AA7" w:rsidRPr="00580B24" w:rsidRDefault="00C61E25">
            <w:pPr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FORMTEXT </w:instrText>
            </w:r>
            <w:r w:rsidR="00221144" w:rsidRPr="00C61E25"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>
              <w:rPr>
                <w:rFonts w:cs="Arial"/>
                <w:b/>
                <w:noProof/>
                <w:sz w:val="18"/>
              </w:rPr>
              <w:t> </w:t>
            </w:r>
            <w:r>
              <w:rPr>
                <w:rFonts w:cs="Arial"/>
                <w:b/>
                <w:noProof/>
                <w:sz w:val="18"/>
              </w:rPr>
              <w:t> </w:t>
            </w:r>
            <w:r>
              <w:rPr>
                <w:rFonts w:cs="Arial"/>
                <w:b/>
                <w:noProof/>
                <w:sz w:val="18"/>
              </w:rPr>
              <w:t> </w:t>
            </w:r>
            <w:r>
              <w:rPr>
                <w:rFonts w:cs="Arial"/>
                <w:b/>
                <w:noProof/>
                <w:sz w:val="18"/>
              </w:rPr>
              <w:t> </w:t>
            </w:r>
            <w:r>
              <w:rPr>
                <w:rFonts w:cs="Arial"/>
                <w:b/>
                <w:noProof/>
                <w:sz w:val="18"/>
              </w:rPr>
              <w:t> </w:t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3"/>
          </w:p>
        </w:tc>
      </w:tr>
      <w:tr w:rsidR="00773A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773AA7" w:rsidRPr="00580B24" w:rsidRDefault="00773A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DEPARTAMENTO</w:t>
            </w:r>
          </w:p>
        </w:tc>
        <w:tc>
          <w:tcPr>
            <w:tcW w:w="7655" w:type="dxa"/>
            <w:gridSpan w:val="5"/>
          </w:tcPr>
          <w:p w:rsidR="00773AA7" w:rsidRPr="00580B24" w:rsidRDefault="001524EA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FORMTEXT </w:instrText>
            </w:r>
            <w:r w:rsidR="00796460" w:rsidRPr="001524EA"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4"/>
        </w:trPr>
        <w:tc>
          <w:tcPr>
            <w:tcW w:w="2836" w:type="dxa"/>
            <w:vAlign w:val="center"/>
          </w:tcPr>
          <w:p w:rsidR="00467CA7" w:rsidRPr="00580B24" w:rsidRDefault="00467CA7" w:rsidP="00791D78">
            <w:pPr>
              <w:jc w:val="center"/>
              <w:rPr>
                <w:rFonts w:cs="Arial"/>
                <w:sz w:val="18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8D3D85" w:rsidRPr="00580B24" w:rsidRDefault="00467CA7" w:rsidP="00791D78">
            <w:pPr>
              <w:jc w:val="center"/>
              <w:rPr>
                <w:rFonts w:cs="Arial"/>
                <w:b/>
                <w:sz w:val="24"/>
                <w:vertAlign w:val="superscript"/>
              </w:rPr>
            </w:pPr>
            <w:r w:rsidRPr="00580B24">
              <w:rPr>
                <w:rFonts w:cs="Arial"/>
                <w:b/>
                <w:sz w:val="24"/>
                <w:vertAlign w:val="superscript"/>
              </w:rPr>
              <w:t>SITUACIÓN  ACTUAL</w:t>
            </w:r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467CA7" w:rsidP="00791D78">
            <w:pPr>
              <w:jc w:val="center"/>
              <w:rPr>
                <w:rFonts w:cs="Arial"/>
                <w:b/>
                <w:sz w:val="24"/>
                <w:vertAlign w:val="superscript"/>
              </w:rPr>
            </w:pPr>
            <w:r w:rsidRPr="00580B24">
              <w:rPr>
                <w:rFonts w:cs="Arial"/>
                <w:b/>
                <w:sz w:val="24"/>
                <w:vertAlign w:val="superscript"/>
              </w:rPr>
              <w:t>SITUACIÓN  PROPUESTA</w:t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CÓDIGO-UNIDAD-CARGO</w:t>
            </w:r>
          </w:p>
        </w:tc>
        <w:tc>
          <w:tcPr>
            <w:tcW w:w="3827" w:type="dxa"/>
            <w:gridSpan w:val="2"/>
          </w:tcPr>
          <w:p w:rsidR="00467CA7" w:rsidRPr="00580B24" w:rsidRDefault="00C63F10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="00DA3274"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3828" w:type="dxa"/>
            <w:gridSpan w:val="3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NIVEL </w:t>
            </w:r>
          </w:p>
        </w:tc>
        <w:bookmarkStart w:id="14" w:name="Listadesplegable1"/>
        <w:tc>
          <w:tcPr>
            <w:tcW w:w="3827" w:type="dxa"/>
            <w:gridSpan w:val="2"/>
          </w:tcPr>
          <w:p w:rsidR="00467CA7" w:rsidRPr="00580B24" w:rsidRDefault="00C61E25">
            <w:pPr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"/>
                    <w:listEntry w:val="I"/>
                    <w:listEntry w:val="II"/>
                    <w:listEntry w:val="III"/>
                    <w:listEntry w:val="IV"/>
                    <w:listEntry w:val="V"/>
                  </w:ddLis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FORMDROPDOWN </w:instrText>
            </w:r>
            <w:r w:rsidR="00221144" w:rsidRPr="00C61E25"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4"/>
          </w:p>
        </w:tc>
        <w:tc>
          <w:tcPr>
            <w:tcW w:w="3828" w:type="dxa"/>
            <w:gridSpan w:val="3"/>
          </w:tcPr>
          <w:p w:rsidR="00467CA7" w:rsidRPr="00580B24" w:rsidRDefault="00C61E25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I"/>
                    <w:listEntry w:val="II"/>
                    <w:listEntry w:val="III"/>
                    <w:listEntry w:val="IV"/>
                    <w:listEntry w:val="V"/>
                  </w:ddLis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FORMDROPDOWN </w:instrText>
            </w:r>
            <w:r w:rsidR="00221144" w:rsidRPr="00C61E25"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DEDICACIÓN</w:t>
            </w:r>
          </w:p>
        </w:tc>
        <w:tc>
          <w:tcPr>
            <w:tcW w:w="3827" w:type="dxa"/>
            <w:gridSpan w:val="2"/>
          </w:tcPr>
          <w:p w:rsidR="00467CA7" w:rsidRPr="00580B24" w:rsidRDefault="00FB2397" w:rsidP="00DA3274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                 "/>
                    <w:listEntry w:val="EXCLUSIVA"/>
                    <w:listEntry w:val="INTEGRAL"/>
                    <w:listEntry w:val="CONVENCIONAL "/>
                    <w:listEntry w:val="AUXILIAR DOCENTE"/>
                  </w:ddList>
                </w:ffData>
              </w:fldChar>
            </w:r>
            <w:bookmarkStart w:id="15" w:name="Dropdown2"/>
            <w:r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5"/>
          </w:p>
        </w:tc>
        <w:tc>
          <w:tcPr>
            <w:tcW w:w="3828" w:type="dxa"/>
            <w:gridSpan w:val="3"/>
          </w:tcPr>
          <w:p w:rsidR="00467CA7" w:rsidRPr="00580B24" w:rsidRDefault="00367064" w:rsidP="00DA3274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 "/>
                    <w:listEntry w:val="EXCLUSIVA"/>
                    <w:listEntry w:val="INTEGRAL"/>
                    <w:listEntry w:val="CONVENCIONAL "/>
                    <w:listEntry w:val="AUXILIAR DOCENTE"/>
                  </w:ddLis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HORAS SEMANALES</w:t>
            </w:r>
          </w:p>
        </w:tc>
        <w:bookmarkStart w:id="16" w:name="Listadesplegable2"/>
        <w:tc>
          <w:tcPr>
            <w:tcW w:w="3827" w:type="dxa"/>
            <w:gridSpan w:val="2"/>
          </w:tcPr>
          <w:p w:rsidR="00467CA7" w:rsidRPr="00580B24" w:rsidRDefault="00C61E25">
            <w:pPr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                 "/>
                    <w:listEntry w:val="3 horas"/>
                    <w:listEntry w:val="4 horas"/>
                    <w:listEntry w:val="5 horas"/>
                    <w:listEntry w:val="6 horas"/>
                    <w:listEntry w:val="7 horas"/>
                    <w:listEntry w:val="8 horas"/>
                    <w:listEntry w:val="9 horas"/>
                    <w:listEntry w:val="10 horas"/>
                    <w:listEntry w:val="11 horas"/>
                    <w:listEntry w:val="12 horas"/>
                    <w:listEntry w:val="36 horas"/>
                    <w:listEntry w:val="40 horas"/>
                  </w:ddLis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FORMDROPDOWN </w:instrText>
            </w:r>
            <w:r w:rsidR="00221144" w:rsidRPr="00C61E25"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6"/>
          </w:p>
        </w:tc>
        <w:tc>
          <w:tcPr>
            <w:tcW w:w="3828" w:type="dxa"/>
            <w:gridSpan w:val="3"/>
          </w:tcPr>
          <w:p w:rsidR="00467CA7" w:rsidRPr="00580B24" w:rsidRDefault="00C61E25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"/>
                    <w:listEntry w:val="3 horas"/>
                    <w:listEntry w:val="4 horas"/>
                    <w:listEntry w:val="5 horas"/>
                    <w:listEntry w:val="6 horas"/>
                    <w:listEntry w:val="7 horas"/>
                    <w:listEntry w:val="8 horas"/>
                    <w:listEntry w:val="9 horas"/>
                    <w:listEntry w:val="10 horas"/>
                    <w:listEntry w:val="11 horas"/>
                    <w:listEntry w:val="12 horas"/>
                    <w:listEntry w:val="36 horas"/>
                    <w:listEntry w:val="40 horas"/>
                  </w:ddLis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FORMDROPDOWN </w:instrText>
            </w:r>
            <w:r w:rsidR="00221144" w:rsidRPr="00C61E25"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REMUNERACIÓN MENSUAL</w:t>
            </w:r>
          </w:p>
        </w:tc>
        <w:tc>
          <w:tcPr>
            <w:tcW w:w="3827" w:type="dxa"/>
            <w:gridSpan w:val="2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3828" w:type="dxa"/>
            <w:gridSpan w:val="3"/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2836" w:type="dxa"/>
            <w:tcBorders>
              <w:bottom w:val="double" w:sz="6" w:space="0" w:color="auto"/>
            </w:tcBorders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LAPSO CONTRACTUAL</w:t>
            </w:r>
          </w:p>
        </w:tc>
        <w:tc>
          <w:tcPr>
            <w:tcW w:w="3827" w:type="dxa"/>
            <w:gridSpan w:val="2"/>
            <w:tcBorders>
              <w:bottom w:val="double" w:sz="6" w:space="0" w:color="auto"/>
            </w:tcBorders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3828" w:type="dxa"/>
            <w:gridSpan w:val="3"/>
            <w:tcBorders>
              <w:bottom w:val="double" w:sz="6" w:space="0" w:color="auto"/>
            </w:tcBorders>
          </w:tcPr>
          <w:p w:rsidR="00467CA7" w:rsidRPr="00580B24" w:rsidRDefault="00467CA7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</w:tr>
    </w:tbl>
    <w:p w:rsidR="00703F1D" w:rsidRPr="00580B24" w:rsidRDefault="00703F1D" w:rsidP="000B3ADC">
      <w:pPr>
        <w:tabs>
          <w:tab w:val="right" w:pos="10349"/>
        </w:tabs>
        <w:ind w:right="192"/>
        <w:jc w:val="both"/>
        <w:rPr>
          <w:rFonts w:cs="Arial"/>
          <w:sz w:val="18"/>
        </w:rPr>
      </w:pPr>
    </w:p>
    <w:tbl>
      <w:tblPr>
        <w:tblW w:w="1049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61"/>
        <w:gridCol w:w="3304"/>
        <w:gridCol w:w="3325"/>
        <w:gridCol w:w="7"/>
      </w:tblGrid>
      <w:tr w:rsidR="008D3D85" w:rsidRPr="00580B24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  <w:trHeight w:hRule="exact" w:val="432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8D3D85" w:rsidRPr="00580B24" w:rsidRDefault="00027082" w:rsidP="008D3D85">
            <w:pPr>
              <w:tabs>
                <w:tab w:val="left" w:pos="1701"/>
              </w:tabs>
              <w:rPr>
                <w:rFonts w:cs="Arial"/>
                <w:b/>
                <w:lang w:val="es-MX"/>
              </w:rPr>
            </w:pPr>
            <w:r w:rsidRPr="00580B24">
              <w:rPr>
                <w:rFonts w:cs="Arial"/>
                <w:b/>
                <w:lang w:val="es-MX"/>
              </w:rPr>
              <w:t xml:space="preserve">6. </w:t>
            </w:r>
            <w:r w:rsidR="008D3D85" w:rsidRPr="00580B24">
              <w:rPr>
                <w:rFonts w:cs="Arial"/>
                <w:b/>
                <w:lang w:val="es-MX"/>
              </w:rPr>
              <w:t>OBSERVACIONES:</w:t>
            </w:r>
          </w:p>
        </w:tc>
      </w:tr>
      <w:bookmarkStart w:id="17" w:name="Text7"/>
      <w:tr w:rsidR="008D3D85" w:rsidRPr="00580B24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cantSplit/>
          <w:trHeight w:hRule="exact" w:val="1838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bookmarkEnd w:id="17"/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</w:tc>
      </w:tr>
      <w:tr w:rsidR="008D3D85" w:rsidRPr="00580B24">
        <w:tblPrEx>
          <w:tblCellMar>
            <w:top w:w="0" w:type="dxa"/>
            <w:bottom w:w="0" w:type="dxa"/>
          </w:tblCellMar>
        </w:tblPrEx>
        <w:trPr>
          <w:cantSplit/>
          <w:trHeight w:hRule="exact" w:val="1872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</w:tcPr>
          <w:p w:rsidR="008D3D85" w:rsidRPr="00580B24" w:rsidRDefault="00027082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t xml:space="preserve">7. 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JEFE DEL DEPARTAMENTO:</w:t>
            </w: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</w:tcPr>
          <w:p w:rsidR="008D3D85" w:rsidRPr="00580B24" w:rsidRDefault="00027082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t xml:space="preserve">8. 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DIRECTOR DE DIVISION:</w:t>
            </w: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D85" w:rsidRPr="00580B24" w:rsidRDefault="00027082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t xml:space="preserve">9. 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APROBADO EN SE</w:t>
            </w:r>
            <w:r w:rsidR="00A3476C">
              <w:rPr>
                <w:rFonts w:cs="Arial"/>
                <w:b/>
                <w:sz w:val="16"/>
                <w:lang w:val="es-MX"/>
              </w:rPr>
              <w:t>S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ION DEL CONSEJO DIRECTIVO</w:t>
            </w:r>
            <w:r w:rsidR="008D3D85" w:rsidRPr="00580B24">
              <w:rPr>
                <w:rFonts w:cs="Arial"/>
                <w:sz w:val="16"/>
                <w:lang w:val="es-MX"/>
              </w:rPr>
              <w:t xml:space="preserve"> </w:t>
            </w:r>
            <w:r w:rsidRPr="00580B24">
              <w:rPr>
                <w:rFonts w:cs="Arial"/>
                <w:b/>
                <w:sz w:val="16"/>
                <w:lang w:val="es-MX"/>
              </w:rPr>
              <w:t>DE FECHA</w:t>
            </w:r>
            <w:r w:rsidRPr="00580B24">
              <w:rPr>
                <w:rFonts w:cs="Arial"/>
                <w:sz w:val="16"/>
                <w:lang w:val="es-MX"/>
              </w:rPr>
              <w:t xml:space="preserve"> </w:t>
            </w: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sz w:val="16"/>
                <w:lang w:val="es-MX"/>
              </w:rPr>
              <w:t xml:space="preserve">SECRETARIO    </w:t>
            </w:r>
            <w:r w:rsidRPr="00580B24">
              <w:rPr>
                <w:rFonts w:cs="Arial"/>
                <w:sz w:val="16"/>
                <w:lang w:val="es-MX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580B24">
              <w:rPr>
                <w:rFonts w:cs="Arial"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sz w:val="16"/>
                <w:lang w:val="es-MX"/>
              </w:rPr>
            </w:r>
            <w:r w:rsidRPr="00580B24">
              <w:rPr>
                <w:rFonts w:cs="Arial"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sz w:val="16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580B24">
              <w:rPr>
                <w:rFonts w:cs="Arial"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sz w:val="16"/>
                <w:lang w:val="es-MX"/>
              </w:rPr>
            </w:r>
            <w:r w:rsidRPr="00580B24">
              <w:rPr>
                <w:rFonts w:cs="Arial"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sz w:val="16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sz w:val="16"/>
                <w:lang w:val="es-MX"/>
              </w:rPr>
            </w:r>
            <w:r w:rsidRPr="00580B24">
              <w:rPr>
                <w:rFonts w:cs="Arial"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sz w:val="16"/>
                <w:lang w:val="es-MX"/>
              </w:rPr>
              <w:fldChar w:fldCharType="end"/>
            </w:r>
          </w:p>
        </w:tc>
      </w:tr>
    </w:tbl>
    <w:p w:rsidR="00325DBE" w:rsidRPr="00580B24" w:rsidRDefault="00325DBE" w:rsidP="00842FF4">
      <w:pPr>
        <w:spacing w:before="60"/>
        <w:ind w:right="51"/>
        <w:jc w:val="both"/>
        <w:rPr>
          <w:rFonts w:cs="Arial"/>
          <w:sz w:val="12"/>
        </w:rPr>
      </w:pPr>
    </w:p>
    <w:p w:rsidR="00703F1D" w:rsidRPr="00580B24" w:rsidRDefault="000B3ADC" w:rsidP="00842FF4">
      <w:pPr>
        <w:spacing w:before="60"/>
        <w:ind w:right="51"/>
        <w:jc w:val="both"/>
        <w:rPr>
          <w:rFonts w:cs="Arial"/>
        </w:rPr>
      </w:pPr>
      <w:r w:rsidRPr="00580B24">
        <w:rPr>
          <w:rFonts w:cs="Arial"/>
          <w:sz w:val="12"/>
        </w:rPr>
        <w:t xml:space="preserve">FORMULARIO </w:t>
      </w:r>
      <w:r w:rsidR="0055355C" w:rsidRPr="00580B24">
        <w:rPr>
          <w:rFonts w:cs="Arial"/>
          <w:sz w:val="12"/>
        </w:rPr>
        <w:t>102-09</w:t>
      </w:r>
      <w:r w:rsidR="00703F1D" w:rsidRPr="00580B24">
        <w:rPr>
          <w:rFonts w:cs="Arial"/>
          <w:sz w:val="12"/>
        </w:rPr>
        <w:t xml:space="preserve"> </w:t>
      </w:r>
      <w:r w:rsidR="004A4122" w:rsidRPr="00580B24">
        <w:rPr>
          <w:rFonts w:cs="Arial"/>
          <w:sz w:val="12"/>
        </w:rPr>
        <w:t xml:space="preserve">  </w:t>
      </w:r>
      <w:r w:rsidR="00703F1D" w:rsidRPr="00580B24">
        <w:rPr>
          <w:rFonts w:cs="Arial"/>
          <w:sz w:val="12"/>
        </w:rPr>
        <w:t>DII</w:t>
      </w:r>
      <w:r w:rsidR="004A4122" w:rsidRPr="00580B24">
        <w:rPr>
          <w:rFonts w:cs="Arial"/>
          <w:sz w:val="12"/>
        </w:rPr>
        <w:t xml:space="preserve"> </w:t>
      </w:r>
      <w:r w:rsidR="00C61E25">
        <w:rPr>
          <w:rFonts w:cs="Arial"/>
          <w:sz w:val="12"/>
        </w:rPr>
        <w:t xml:space="preserve"> </w:t>
      </w:r>
      <w:r w:rsidR="00A05741">
        <w:rPr>
          <w:rFonts w:cs="Arial"/>
          <w:sz w:val="12"/>
        </w:rPr>
        <w:t>04</w:t>
      </w:r>
      <w:r w:rsidR="00842FF4" w:rsidRPr="00580B24">
        <w:rPr>
          <w:rFonts w:cs="Arial"/>
          <w:sz w:val="12"/>
        </w:rPr>
        <w:t>/20</w:t>
      </w:r>
      <w:r w:rsidR="004A4122" w:rsidRPr="00580B24">
        <w:rPr>
          <w:rFonts w:cs="Arial"/>
          <w:sz w:val="12"/>
        </w:rPr>
        <w:t>1</w:t>
      </w:r>
      <w:r w:rsidR="00A05741">
        <w:rPr>
          <w:rFonts w:cs="Arial"/>
          <w:sz w:val="12"/>
        </w:rPr>
        <w:t>5</w:t>
      </w:r>
      <w:r w:rsidRPr="00580B24">
        <w:rPr>
          <w:rFonts w:cs="Arial"/>
          <w:sz w:val="12"/>
        </w:rPr>
        <w:t xml:space="preserve">      (1/1</w:t>
      </w:r>
      <w:r w:rsidR="00703F1D" w:rsidRPr="00580B24">
        <w:rPr>
          <w:rFonts w:cs="Arial"/>
          <w:sz w:val="12"/>
        </w:rPr>
        <w:t xml:space="preserve">)      </w:t>
      </w:r>
      <w:r w:rsidR="00842FF4" w:rsidRPr="00580B24">
        <w:rPr>
          <w:rFonts w:cs="Arial"/>
          <w:b/>
          <w:sz w:val="12"/>
        </w:rPr>
        <w:t>Original:</w:t>
      </w:r>
      <w:r w:rsidR="00842FF4" w:rsidRPr="00580B24">
        <w:rPr>
          <w:rFonts w:cs="Arial"/>
          <w:sz w:val="12"/>
        </w:rPr>
        <w:t xml:space="preserve"> </w:t>
      </w:r>
      <w:r w:rsidRPr="00580B24">
        <w:rPr>
          <w:rFonts w:cs="Arial"/>
          <w:sz w:val="12"/>
        </w:rPr>
        <w:t>Expediente del profesor - DGCH</w:t>
      </w:r>
    </w:p>
    <w:sectPr w:rsidR="00703F1D" w:rsidRPr="00580B24" w:rsidSect="00C63F10">
      <w:pgSz w:w="12242" w:h="15842"/>
      <w:pgMar w:top="568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7A1" w:rsidRDefault="003807A1">
      <w:r>
        <w:separator/>
      </w:r>
    </w:p>
  </w:endnote>
  <w:endnote w:type="continuationSeparator" w:id="0">
    <w:p w:rsidR="003807A1" w:rsidRDefault="00380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7A1" w:rsidRDefault="003807A1">
      <w:r>
        <w:separator/>
      </w:r>
    </w:p>
  </w:footnote>
  <w:footnote w:type="continuationSeparator" w:id="0">
    <w:p w:rsidR="003807A1" w:rsidRDefault="003807A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8CIboSk9nhltG8uBK+D2Pp/Gj5w=" w:salt="ffpyulGL7VZEv7aTJRDIM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B8D"/>
    <w:rsid w:val="00027082"/>
    <w:rsid w:val="00046869"/>
    <w:rsid w:val="000A6CF1"/>
    <w:rsid w:val="000B3ADC"/>
    <w:rsid w:val="000C37A7"/>
    <w:rsid w:val="000F26CD"/>
    <w:rsid w:val="00101EA5"/>
    <w:rsid w:val="00106316"/>
    <w:rsid w:val="00114DDE"/>
    <w:rsid w:val="00127E57"/>
    <w:rsid w:val="00146752"/>
    <w:rsid w:val="001524EA"/>
    <w:rsid w:val="00221144"/>
    <w:rsid w:val="00246D8A"/>
    <w:rsid w:val="002B693D"/>
    <w:rsid w:val="00313813"/>
    <w:rsid w:val="00325DBE"/>
    <w:rsid w:val="00341B85"/>
    <w:rsid w:val="00367064"/>
    <w:rsid w:val="003807A1"/>
    <w:rsid w:val="003816E2"/>
    <w:rsid w:val="00467CA7"/>
    <w:rsid w:val="00473FDA"/>
    <w:rsid w:val="00483BFC"/>
    <w:rsid w:val="004A4122"/>
    <w:rsid w:val="00551B8D"/>
    <w:rsid w:val="0055355C"/>
    <w:rsid w:val="00562975"/>
    <w:rsid w:val="00580B24"/>
    <w:rsid w:val="00596AB5"/>
    <w:rsid w:val="005B27A5"/>
    <w:rsid w:val="005D0003"/>
    <w:rsid w:val="00610B84"/>
    <w:rsid w:val="006244D5"/>
    <w:rsid w:val="00663B4A"/>
    <w:rsid w:val="006B391A"/>
    <w:rsid w:val="006B51FA"/>
    <w:rsid w:val="00703F1D"/>
    <w:rsid w:val="00733896"/>
    <w:rsid w:val="00736813"/>
    <w:rsid w:val="00773AA7"/>
    <w:rsid w:val="00791D78"/>
    <w:rsid w:val="00796460"/>
    <w:rsid w:val="007A3CDE"/>
    <w:rsid w:val="007C0597"/>
    <w:rsid w:val="00811257"/>
    <w:rsid w:val="00842FF4"/>
    <w:rsid w:val="00894C30"/>
    <w:rsid w:val="008B181E"/>
    <w:rsid w:val="008B53DC"/>
    <w:rsid w:val="008C2FB4"/>
    <w:rsid w:val="008D3D85"/>
    <w:rsid w:val="008F17E3"/>
    <w:rsid w:val="008F406F"/>
    <w:rsid w:val="00956042"/>
    <w:rsid w:val="00962271"/>
    <w:rsid w:val="009A29AC"/>
    <w:rsid w:val="009A6C6B"/>
    <w:rsid w:val="009B14F4"/>
    <w:rsid w:val="009C02C1"/>
    <w:rsid w:val="009E6D3E"/>
    <w:rsid w:val="009F693A"/>
    <w:rsid w:val="00A000BD"/>
    <w:rsid w:val="00A05741"/>
    <w:rsid w:val="00A27B3B"/>
    <w:rsid w:val="00A3476C"/>
    <w:rsid w:val="00A7743B"/>
    <w:rsid w:val="00A80BC7"/>
    <w:rsid w:val="00A822E3"/>
    <w:rsid w:val="00A85DC7"/>
    <w:rsid w:val="00AC70A6"/>
    <w:rsid w:val="00B00A4F"/>
    <w:rsid w:val="00B05385"/>
    <w:rsid w:val="00B06258"/>
    <w:rsid w:val="00B248DC"/>
    <w:rsid w:val="00BA79EE"/>
    <w:rsid w:val="00C61E25"/>
    <w:rsid w:val="00C63F10"/>
    <w:rsid w:val="00CB4B1E"/>
    <w:rsid w:val="00D47EB6"/>
    <w:rsid w:val="00DA3274"/>
    <w:rsid w:val="00DD1669"/>
    <w:rsid w:val="00DF1E47"/>
    <w:rsid w:val="00E36C5C"/>
    <w:rsid w:val="00EC735A"/>
    <w:rsid w:val="00F008E0"/>
    <w:rsid w:val="00F54EA4"/>
    <w:rsid w:val="00F80B92"/>
    <w:rsid w:val="00FB2164"/>
    <w:rsid w:val="00FB2397"/>
    <w:rsid w:val="00FB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102-09 HOJA DE CONTROL DEL EXPEDIENTE.dotx</Template>
  <TotalTime>1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nrgg</dc:creator>
  <cp:lastModifiedBy>vparedes</cp:lastModifiedBy>
  <cp:revision>2</cp:revision>
  <cp:lastPrinted>2001-01-31T18:45:00Z</cp:lastPrinted>
  <dcterms:created xsi:type="dcterms:W3CDTF">2015-04-21T15:28:00Z</dcterms:created>
  <dcterms:modified xsi:type="dcterms:W3CDTF">2015-04-21T15:28:00Z</dcterms:modified>
</cp:coreProperties>
</file>